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7FCAE" w14:textId="4A0A89A3" w:rsidR="001E1F49" w:rsidRDefault="00F96A45" w:rsidP="00B00480">
      <w:pPr>
        <w:pStyle w:val="Title"/>
      </w:pPr>
      <w:r>
        <w:t>Managing greenhouse gas emissions in a pet grooming salon</w:t>
      </w:r>
    </w:p>
    <w:p w14:paraId="35C7DB41" w14:textId="77777777" w:rsidR="00F96A45" w:rsidRPr="00F96A45" w:rsidRDefault="00F96A45" w:rsidP="00F96A45">
      <w:pPr>
        <w:rPr>
          <w:rFonts w:ascii="VIC" w:eastAsia="Calibri" w:hAnsi="VIC" w:cs="Calibri"/>
          <w:sz w:val="22"/>
        </w:rPr>
      </w:pPr>
      <w:r w:rsidRPr="00F96A45">
        <w:rPr>
          <w:rFonts w:ascii="VIC" w:eastAsia="Calibri" w:hAnsi="VIC" w:cs="Calibri"/>
          <w:sz w:val="22"/>
        </w:rPr>
        <w:t xml:space="preserve">This example of a pet grooming business supports the </w:t>
      </w:r>
      <w:hyperlink r:id="rId11" w:tgtFrame="_blank" w:history="1">
        <w:r w:rsidRPr="00F96A45">
          <w:rPr>
            <w:rStyle w:val="normaltextrun"/>
            <w:rFonts w:ascii="VIC" w:hAnsi="VIC" w:cs="Segoe UI"/>
            <w:i/>
            <w:iCs/>
            <w:color w:val="0563C1"/>
            <w:sz w:val="22"/>
            <w:u w:val="single"/>
            <w:shd w:val="clear" w:color="auto" w:fill="FFFFFF"/>
          </w:rPr>
          <w:t>Guideline</w:t>
        </w:r>
        <w:r w:rsidRPr="00F96A45">
          <w:rPr>
            <w:rStyle w:val="normaltextrun"/>
            <w:rFonts w:ascii="VIC" w:hAnsi="VIC" w:cs="Segoe UI"/>
            <w:i/>
            <w:iCs/>
            <w:color w:val="0563C1"/>
            <w:sz w:val="22"/>
            <w:u w:val="single"/>
            <w:shd w:val="clear" w:color="auto" w:fill="FFFFFF"/>
          </w:rPr>
          <w:t xml:space="preserve"> </w:t>
        </w:r>
        <w:r w:rsidRPr="00F96A45">
          <w:rPr>
            <w:rStyle w:val="normaltextrun"/>
            <w:rFonts w:ascii="VIC" w:hAnsi="VIC" w:cs="Segoe UI"/>
            <w:i/>
            <w:iCs/>
            <w:color w:val="0563C1"/>
            <w:sz w:val="22"/>
            <w:u w:val="single"/>
            <w:shd w:val="clear" w:color="auto" w:fill="FFFFFF"/>
          </w:rPr>
          <w:t>for minimising greenhouse gas emissions, publication 2048</w:t>
        </w:r>
      </w:hyperlink>
      <w:r w:rsidRPr="00F96A45">
        <w:rPr>
          <w:rStyle w:val="normaltextrun"/>
          <w:rFonts w:ascii="VIC" w:hAnsi="VIC" w:cs="Segoe UI"/>
          <w:i/>
          <w:iCs/>
          <w:color w:val="0563C1"/>
          <w:sz w:val="22"/>
          <w:u w:val="single"/>
          <w:shd w:val="clear" w:color="auto" w:fill="FFFFFF"/>
        </w:rPr>
        <w:t>.</w:t>
      </w:r>
      <w:r w:rsidRPr="00F96A45">
        <w:rPr>
          <w:rFonts w:ascii="VIC" w:eastAsia="Calibri" w:hAnsi="VIC" w:cs="Calibri"/>
          <w:sz w:val="22"/>
        </w:rPr>
        <w:t xml:space="preserve"> It shows how you can minimise your risks of harm to human health and the environment from greenhouse gas (GHG) emissions by applying the </w:t>
      </w:r>
      <w:hyperlink r:id="rId12" w:history="1">
        <w:hyperlink r:id="rId13">
          <w:r w:rsidRPr="00F96A45">
            <w:rPr>
              <w:rStyle w:val="Hyperlink"/>
              <w:rFonts w:ascii="VIC" w:eastAsia="Calibri" w:hAnsi="VIC" w:cs="Calibri"/>
              <w:b/>
              <w:bCs/>
              <w:sz w:val="22"/>
            </w:rPr>
            <w:t>four-step risk management process</w:t>
          </w:r>
        </w:hyperlink>
      </w:hyperlink>
      <w:r w:rsidRPr="00F96A45">
        <w:rPr>
          <w:rFonts w:ascii="VIC" w:eastAsia="Calibri" w:hAnsi="VIC" w:cs="Calibri"/>
          <w:sz w:val="22"/>
        </w:rPr>
        <w:t>:</w:t>
      </w:r>
    </w:p>
    <w:p w14:paraId="4F331B5D" w14:textId="77777777" w:rsidR="00F96A45" w:rsidRPr="00F96A45" w:rsidRDefault="00F96A45" w:rsidP="00F96A45">
      <w:pPr>
        <w:pStyle w:val="pf0"/>
        <w:numPr>
          <w:ilvl w:val="0"/>
          <w:numId w:val="12"/>
        </w:numPr>
        <w:rPr>
          <w:rFonts w:ascii="VIC" w:hAnsi="VIC" w:cs="Arial"/>
          <w:sz w:val="22"/>
          <w:szCs w:val="22"/>
        </w:rPr>
      </w:pPr>
      <w:r w:rsidRPr="00F96A45">
        <w:rPr>
          <w:rStyle w:val="cf01"/>
          <w:rFonts w:ascii="VIC" w:hAnsi="VIC"/>
          <w:sz w:val="22"/>
          <w:szCs w:val="22"/>
        </w:rPr>
        <w:t>identify hazards</w:t>
      </w:r>
    </w:p>
    <w:p w14:paraId="76AD94F3" w14:textId="77777777" w:rsidR="00F96A45" w:rsidRPr="00F96A45" w:rsidRDefault="00F96A45" w:rsidP="00F96A45">
      <w:pPr>
        <w:pStyle w:val="pf0"/>
        <w:numPr>
          <w:ilvl w:val="0"/>
          <w:numId w:val="12"/>
        </w:numPr>
        <w:rPr>
          <w:rFonts w:ascii="VIC" w:hAnsi="VIC" w:cs="Arial"/>
          <w:sz w:val="22"/>
          <w:szCs w:val="22"/>
        </w:rPr>
      </w:pPr>
      <w:r w:rsidRPr="00F96A45">
        <w:rPr>
          <w:rStyle w:val="cf01"/>
          <w:rFonts w:ascii="VIC" w:hAnsi="VIC"/>
          <w:sz w:val="22"/>
          <w:szCs w:val="22"/>
        </w:rPr>
        <w:t>assess risks</w:t>
      </w:r>
    </w:p>
    <w:p w14:paraId="7C382A21" w14:textId="77777777" w:rsidR="00F96A45" w:rsidRPr="00F96A45" w:rsidRDefault="00F96A45" w:rsidP="00F96A45">
      <w:pPr>
        <w:pStyle w:val="pf0"/>
        <w:numPr>
          <w:ilvl w:val="0"/>
          <w:numId w:val="12"/>
        </w:numPr>
        <w:rPr>
          <w:rFonts w:ascii="VIC" w:eastAsia="Calibri" w:hAnsi="VIC" w:cs="Calibri"/>
          <w:sz w:val="22"/>
          <w:szCs w:val="22"/>
        </w:rPr>
      </w:pPr>
      <w:r w:rsidRPr="00F96A45">
        <w:rPr>
          <w:rStyle w:val="cf01"/>
          <w:rFonts w:ascii="VIC" w:hAnsi="VIC"/>
          <w:sz w:val="22"/>
          <w:szCs w:val="22"/>
        </w:rPr>
        <w:t>implement controls</w:t>
      </w:r>
    </w:p>
    <w:p w14:paraId="11B53DEF" w14:textId="77777777" w:rsidR="00F96A45" w:rsidRPr="00F96A45" w:rsidRDefault="00F96A45" w:rsidP="00F96A45">
      <w:pPr>
        <w:pStyle w:val="pf0"/>
        <w:numPr>
          <w:ilvl w:val="0"/>
          <w:numId w:val="12"/>
        </w:numPr>
        <w:rPr>
          <w:rStyle w:val="cf01"/>
          <w:rFonts w:ascii="VIC" w:eastAsia="Calibri" w:hAnsi="VIC" w:cs="Calibri"/>
          <w:sz w:val="22"/>
          <w:szCs w:val="22"/>
        </w:rPr>
      </w:pPr>
      <w:r w:rsidRPr="00F96A45">
        <w:rPr>
          <w:rStyle w:val="cf01"/>
          <w:rFonts w:ascii="VIC" w:hAnsi="VIC"/>
          <w:sz w:val="22"/>
          <w:szCs w:val="22"/>
        </w:rPr>
        <w:t>check controls.</w:t>
      </w:r>
    </w:p>
    <w:p w14:paraId="7115BCBC" w14:textId="77777777" w:rsidR="00F96A45" w:rsidRPr="00F96A45" w:rsidRDefault="00F96A45" w:rsidP="00F96A45">
      <w:pPr>
        <w:pStyle w:val="pf0"/>
        <w:rPr>
          <w:rFonts w:ascii="VIC" w:eastAsia="Calibri" w:hAnsi="VIC" w:cs="Calibri"/>
          <w:sz w:val="22"/>
          <w:szCs w:val="22"/>
        </w:rPr>
      </w:pPr>
      <w:r w:rsidRPr="00F96A45">
        <w:rPr>
          <w:rFonts w:ascii="VIC" w:eastAsia="Calibri" w:hAnsi="VIC" w:cs="Calibri"/>
          <w:sz w:val="22"/>
          <w:szCs w:val="22"/>
        </w:rPr>
        <w:t>The information below can help you identify hazards and manage the risks of harm from GHG emissions related to a small business (pet grooming salon).</w:t>
      </w:r>
    </w:p>
    <w:p w14:paraId="69F65A00" w14:textId="77777777" w:rsidR="00F96A45" w:rsidRPr="00F96A45" w:rsidRDefault="00F96A45" w:rsidP="00F96A45">
      <w:pPr>
        <w:pStyle w:val="pf0"/>
        <w:rPr>
          <w:rFonts w:ascii="VIC" w:eastAsia="Calibri" w:hAnsi="VIC" w:cs="Calibri"/>
          <w:sz w:val="22"/>
          <w:szCs w:val="22"/>
        </w:rPr>
      </w:pPr>
      <w:r w:rsidRPr="00F96A45">
        <w:rPr>
          <w:rFonts w:ascii="VIC" w:eastAsia="Calibri" w:hAnsi="VIC" w:cs="Calibri"/>
          <w:sz w:val="22"/>
          <w:szCs w:val="22"/>
        </w:rPr>
        <w:t xml:space="preserve">It is not expected you apply all the controls, rather you should use this example as a guide. However, make sure you are aware of your </w:t>
      </w:r>
      <w:hyperlink r:id="rId14" w:history="1">
        <w:r w:rsidRPr="00F96A45">
          <w:rPr>
            <w:rStyle w:val="Hyperlink"/>
            <w:rFonts w:ascii="VIC" w:eastAsia="Calibri" w:hAnsi="VIC" w:cs="Calibri"/>
            <w:sz w:val="22"/>
            <w:szCs w:val="22"/>
          </w:rPr>
          <w:t>general env</w:t>
        </w:r>
        <w:r w:rsidRPr="00F96A45">
          <w:rPr>
            <w:rStyle w:val="Hyperlink"/>
            <w:rFonts w:ascii="VIC" w:eastAsia="Calibri" w:hAnsi="VIC" w:cs="Calibri"/>
            <w:sz w:val="22"/>
            <w:szCs w:val="22"/>
          </w:rPr>
          <w:t>i</w:t>
        </w:r>
        <w:r w:rsidRPr="00F96A45">
          <w:rPr>
            <w:rStyle w:val="Hyperlink"/>
            <w:rFonts w:ascii="VIC" w:eastAsia="Calibri" w:hAnsi="VIC" w:cs="Calibri"/>
            <w:sz w:val="22"/>
            <w:szCs w:val="22"/>
          </w:rPr>
          <w:t>ronmental duty</w:t>
        </w:r>
      </w:hyperlink>
      <w:r w:rsidRPr="00F96A45">
        <w:rPr>
          <w:rFonts w:ascii="VIC" w:eastAsia="Calibri" w:hAnsi="VIC" w:cs="Calibri"/>
          <w:sz w:val="22"/>
          <w:szCs w:val="22"/>
        </w:rPr>
        <w:t xml:space="preserve"> (GED). </w:t>
      </w:r>
    </w:p>
    <w:p w14:paraId="2AE7ACCF" w14:textId="77777777" w:rsidR="00F96A45" w:rsidRPr="00F96A45" w:rsidRDefault="00F96A45" w:rsidP="00F96A45">
      <w:pPr>
        <w:pStyle w:val="pf0"/>
        <w:rPr>
          <w:rFonts w:ascii="VIC" w:eastAsia="Calibri" w:hAnsi="VIC" w:cs="Calibri"/>
          <w:sz w:val="22"/>
          <w:szCs w:val="22"/>
        </w:rPr>
      </w:pPr>
      <w:r w:rsidRPr="00F96A45">
        <w:rPr>
          <w:rFonts w:ascii="VIC" w:eastAsia="Calibri" w:hAnsi="VIC" w:cs="Calibri"/>
          <w:sz w:val="22"/>
          <w:szCs w:val="22"/>
        </w:rPr>
        <w:t xml:space="preserve">The GED requires you to minimise risks of harm to human health and the environment from pollution or waste, so far as </w:t>
      </w:r>
      <w:hyperlink r:id="rId15">
        <w:r w:rsidRPr="00F96A45">
          <w:rPr>
            <w:rStyle w:val="Hyperlink"/>
            <w:rFonts w:ascii="VIC" w:eastAsia="Calibri" w:hAnsi="VIC" w:cs="Calibri"/>
            <w:sz w:val="22"/>
            <w:szCs w:val="22"/>
          </w:rPr>
          <w:t>reaso</w:t>
        </w:r>
        <w:r w:rsidRPr="00F96A45">
          <w:rPr>
            <w:rStyle w:val="Hyperlink"/>
            <w:rFonts w:ascii="VIC" w:eastAsia="Calibri" w:hAnsi="VIC" w:cs="Calibri"/>
            <w:sz w:val="22"/>
            <w:szCs w:val="22"/>
          </w:rPr>
          <w:t>n</w:t>
        </w:r>
        <w:r w:rsidRPr="00F96A45">
          <w:rPr>
            <w:rStyle w:val="Hyperlink"/>
            <w:rFonts w:ascii="VIC" w:eastAsia="Calibri" w:hAnsi="VIC" w:cs="Calibri"/>
            <w:sz w:val="22"/>
            <w:szCs w:val="22"/>
          </w:rPr>
          <w:t>ably practicable</w:t>
        </w:r>
      </w:hyperlink>
      <w:r w:rsidRPr="00F96A45">
        <w:rPr>
          <w:rFonts w:ascii="VIC" w:eastAsia="Calibri" w:hAnsi="VIC" w:cs="Calibri"/>
          <w:sz w:val="22"/>
          <w:szCs w:val="22"/>
        </w:rPr>
        <w:t>.</w:t>
      </w:r>
    </w:p>
    <w:p w14:paraId="14DD4FE0" w14:textId="77777777" w:rsidR="00F96A45" w:rsidRPr="00F96A45" w:rsidRDefault="00F96A45" w:rsidP="00F96A45">
      <w:pPr>
        <w:rPr>
          <w:rFonts w:ascii="VIC" w:eastAsia="Calibri" w:hAnsi="VIC" w:cs="Calibri"/>
          <w:b/>
          <w:bCs/>
          <w:sz w:val="22"/>
        </w:rPr>
      </w:pPr>
      <w:r w:rsidRPr="00F96A45">
        <w:rPr>
          <w:rFonts w:ascii="VIC" w:eastAsia="Calibri" w:hAnsi="VIC" w:cs="Calibri"/>
          <w:b/>
          <w:bCs/>
          <w:sz w:val="22"/>
        </w:rPr>
        <w:t>How Matteo manages greenhouse gas emissions from his pet grooming salon</w:t>
      </w:r>
    </w:p>
    <w:p w14:paraId="094E1394" w14:textId="77777777" w:rsidR="00F96A45" w:rsidRPr="00F96A45" w:rsidRDefault="00F96A45" w:rsidP="00F96A45">
      <w:pPr>
        <w:rPr>
          <w:rFonts w:ascii="VIC" w:hAnsi="VIC"/>
          <w:sz w:val="22"/>
        </w:rPr>
      </w:pPr>
      <w:r w:rsidRPr="00F96A45">
        <w:rPr>
          <w:rFonts w:ascii="VIC" w:hAnsi="VIC"/>
          <w:sz w:val="22"/>
        </w:rPr>
        <w:t xml:space="preserve">Matteo owns a pet grooming salon. He and his co-worker, Poppy, provide grooming services for cats and dogs. They groom all sizes and breeds. </w:t>
      </w:r>
    </w:p>
    <w:p w14:paraId="1351C805" w14:textId="77777777" w:rsidR="00F96A45" w:rsidRPr="00F96A45" w:rsidRDefault="00F96A45" w:rsidP="00F96A45">
      <w:pPr>
        <w:rPr>
          <w:rFonts w:ascii="VIC" w:hAnsi="VIC"/>
          <w:b/>
          <w:bCs/>
          <w:sz w:val="22"/>
        </w:rPr>
      </w:pPr>
      <w:r w:rsidRPr="00F96A45">
        <w:rPr>
          <w:rFonts w:ascii="VIC" w:hAnsi="VIC"/>
          <w:sz w:val="22"/>
        </w:rPr>
        <w:t xml:space="preserve">Matteo walks around his salon. He </w:t>
      </w:r>
      <w:r w:rsidRPr="00F96A45">
        <w:rPr>
          <w:rFonts w:ascii="VIC" w:hAnsi="VIC"/>
          <w:b/>
          <w:bCs/>
          <w:sz w:val="22"/>
        </w:rPr>
        <w:t>identifies</w:t>
      </w:r>
      <w:r w:rsidRPr="00F96A45">
        <w:rPr>
          <w:rFonts w:ascii="VIC" w:hAnsi="VIC"/>
          <w:sz w:val="22"/>
        </w:rPr>
        <w:t xml:space="preserve"> the salon’s GHG emission sources come from:</w:t>
      </w:r>
    </w:p>
    <w:p w14:paraId="43732495" w14:textId="77777777" w:rsidR="00F96A45" w:rsidRPr="00F96A45" w:rsidRDefault="00F96A45" w:rsidP="00F96A45">
      <w:pPr>
        <w:pStyle w:val="ListParagraph"/>
        <w:numPr>
          <w:ilvl w:val="0"/>
          <w:numId w:val="10"/>
        </w:numPr>
        <w:spacing w:before="0" w:after="160" w:line="259" w:lineRule="auto"/>
        <w:rPr>
          <w:rFonts w:ascii="VIC" w:hAnsi="VIC"/>
          <w:sz w:val="22"/>
        </w:rPr>
      </w:pPr>
      <w:r w:rsidRPr="00F96A45">
        <w:rPr>
          <w:rFonts w:ascii="VIC" w:hAnsi="VIC"/>
          <w:sz w:val="22"/>
        </w:rPr>
        <w:t>electricity used for:</w:t>
      </w:r>
    </w:p>
    <w:p w14:paraId="334F4DE2"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hot water</w:t>
      </w:r>
    </w:p>
    <w:p w14:paraId="046BA435"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pet dryers (which are the force dryer, fluff dryer and cage dryer)</w:t>
      </w:r>
    </w:p>
    <w:p w14:paraId="30873536"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clippers</w:t>
      </w:r>
    </w:p>
    <w:p w14:paraId="4E1115AF"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trimmers</w:t>
      </w:r>
    </w:p>
    <w:p w14:paraId="0079B5D7"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washing machine</w:t>
      </w:r>
    </w:p>
    <w:p w14:paraId="5841B5B9"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clothes dryer</w:t>
      </w:r>
    </w:p>
    <w:p w14:paraId="6BE55206"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air conditioner</w:t>
      </w:r>
    </w:p>
    <w:p w14:paraId="578890FC"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refrigerator</w:t>
      </w:r>
    </w:p>
    <w:p w14:paraId="2D2F0776"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lighting</w:t>
      </w:r>
    </w:p>
    <w:p w14:paraId="003E13A3"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lastRenderedPageBreak/>
        <w:t>exhaust fans</w:t>
      </w:r>
    </w:p>
    <w:p w14:paraId="6883F88E"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 xml:space="preserve">computer </w:t>
      </w:r>
    </w:p>
    <w:p w14:paraId="29E33D19" w14:textId="77777777" w:rsidR="00F96A45" w:rsidRPr="00F96A45" w:rsidRDefault="00F96A45" w:rsidP="00F96A45">
      <w:pPr>
        <w:pStyle w:val="ListParagraph"/>
        <w:numPr>
          <w:ilvl w:val="1"/>
          <w:numId w:val="10"/>
        </w:numPr>
        <w:spacing w:before="0" w:after="160" w:line="259" w:lineRule="auto"/>
        <w:rPr>
          <w:rFonts w:ascii="VIC" w:hAnsi="VIC"/>
          <w:sz w:val="22"/>
        </w:rPr>
      </w:pPr>
      <w:r w:rsidRPr="00F96A45">
        <w:rPr>
          <w:rFonts w:ascii="VIC" w:hAnsi="VIC"/>
          <w:sz w:val="22"/>
        </w:rPr>
        <w:t>electrical appliances.</w:t>
      </w:r>
    </w:p>
    <w:p w14:paraId="0DABC452" w14:textId="77777777" w:rsidR="00F96A45" w:rsidRPr="00F96A45" w:rsidRDefault="00F96A45" w:rsidP="00F96A45">
      <w:pPr>
        <w:pStyle w:val="ListParagraph"/>
        <w:numPr>
          <w:ilvl w:val="0"/>
          <w:numId w:val="10"/>
        </w:numPr>
        <w:spacing w:before="0" w:after="160" w:line="259" w:lineRule="auto"/>
        <w:rPr>
          <w:rFonts w:ascii="VIC" w:hAnsi="VIC"/>
          <w:sz w:val="22"/>
        </w:rPr>
      </w:pPr>
      <w:r w:rsidRPr="00F96A45">
        <w:rPr>
          <w:rFonts w:ascii="VIC" w:hAnsi="VIC"/>
          <w:sz w:val="22"/>
        </w:rPr>
        <w:t>refrigerant gases released from the air conditioner and refrigerator</w:t>
      </w:r>
    </w:p>
    <w:p w14:paraId="11974845" w14:textId="77777777" w:rsidR="00F96A45" w:rsidRPr="00F96A45" w:rsidRDefault="00F96A45" w:rsidP="00F96A45">
      <w:pPr>
        <w:pStyle w:val="ListParagraph"/>
        <w:numPr>
          <w:ilvl w:val="0"/>
          <w:numId w:val="10"/>
        </w:numPr>
        <w:spacing w:before="0" w:after="160" w:line="259" w:lineRule="auto"/>
        <w:rPr>
          <w:rFonts w:ascii="VIC" w:hAnsi="VIC"/>
          <w:sz w:val="22"/>
        </w:rPr>
      </w:pPr>
      <w:r w:rsidRPr="00F96A45">
        <w:rPr>
          <w:rFonts w:ascii="VIC" w:hAnsi="VIC"/>
          <w:sz w:val="22"/>
        </w:rPr>
        <w:t>fuel used by Matteo and Poppy to travel to and from the salon in their cars</w:t>
      </w:r>
    </w:p>
    <w:p w14:paraId="73BC47AB" w14:textId="77777777" w:rsidR="00F96A45" w:rsidRPr="00F96A45" w:rsidRDefault="00F96A45" w:rsidP="00F96A45">
      <w:pPr>
        <w:pStyle w:val="ListParagraph"/>
        <w:numPr>
          <w:ilvl w:val="0"/>
          <w:numId w:val="10"/>
        </w:numPr>
        <w:spacing w:before="0" w:after="160" w:line="259" w:lineRule="auto"/>
        <w:rPr>
          <w:rFonts w:ascii="VIC" w:hAnsi="VIC"/>
          <w:sz w:val="22"/>
        </w:rPr>
      </w:pPr>
      <w:r w:rsidRPr="00F96A45">
        <w:rPr>
          <w:rFonts w:ascii="VIC" w:hAnsi="VIC"/>
          <w:sz w:val="22"/>
        </w:rPr>
        <w:t>the fuel used for the transportation of disinfectant, dog and cat shampoo, conditioner, soap and treats bought from an overseas supplier</w:t>
      </w:r>
    </w:p>
    <w:p w14:paraId="19166BB3" w14:textId="77777777" w:rsidR="00F96A45" w:rsidRPr="00F96A45" w:rsidRDefault="00F96A45" w:rsidP="00F96A45">
      <w:pPr>
        <w:rPr>
          <w:rFonts w:ascii="VIC" w:hAnsi="VIC"/>
          <w:sz w:val="22"/>
        </w:rPr>
      </w:pPr>
      <w:r w:rsidRPr="00F96A45">
        <w:rPr>
          <w:rFonts w:ascii="VIC" w:hAnsi="VIC"/>
          <w:sz w:val="22"/>
        </w:rPr>
        <w:t xml:space="preserve">Matteo looks for ways to </w:t>
      </w:r>
      <w:r w:rsidRPr="00F96A45">
        <w:rPr>
          <w:rFonts w:ascii="VIC" w:hAnsi="VIC"/>
          <w:b/>
          <w:bCs/>
          <w:sz w:val="22"/>
        </w:rPr>
        <w:t>assess</w:t>
      </w:r>
      <w:r w:rsidRPr="00F96A45">
        <w:rPr>
          <w:rFonts w:ascii="VIC" w:hAnsi="VIC"/>
          <w:sz w:val="22"/>
        </w:rPr>
        <w:t xml:space="preserve"> the salon’s GHG emissions. He reviews his electricity bills. The electricity bills already calculate the salon’s GHG emissions. He will also document his electricity use from his electricity bills and track this over time.</w:t>
      </w:r>
    </w:p>
    <w:p w14:paraId="0C2E802E" w14:textId="77777777" w:rsidR="00F96A45" w:rsidRPr="00F96A45" w:rsidRDefault="00F96A45" w:rsidP="00F96A45">
      <w:pPr>
        <w:rPr>
          <w:rFonts w:ascii="VIC" w:hAnsi="VIC"/>
          <w:sz w:val="22"/>
        </w:rPr>
      </w:pPr>
      <w:r w:rsidRPr="00F96A45">
        <w:rPr>
          <w:rFonts w:ascii="VIC" w:hAnsi="VIC"/>
          <w:sz w:val="22"/>
        </w:rPr>
        <w:t xml:space="preserve">To increase energy efficiency and reduce GHG emissions from the salon, Matteo, in the short term, can either put in place or consider the following </w:t>
      </w:r>
      <w:r w:rsidRPr="00F96A45">
        <w:rPr>
          <w:rFonts w:ascii="VIC" w:hAnsi="VIC"/>
          <w:b/>
          <w:bCs/>
          <w:sz w:val="22"/>
        </w:rPr>
        <w:t>controls</w:t>
      </w:r>
      <w:r w:rsidRPr="00F96A45">
        <w:rPr>
          <w:rFonts w:ascii="VIC" w:hAnsi="VIC"/>
          <w:sz w:val="22"/>
        </w:rPr>
        <w:t>:</w:t>
      </w:r>
    </w:p>
    <w:p w14:paraId="6EF8297E"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replace traditional light bulbs with energy-saving LED light bulbs</w:t>
      </w:r>
    </w:p>
    <w:p w14:paraId="415CBD3C"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install motion light sensors in less often used areas of the salon, e.g. the storage room</w:t>
      </w:r>
    </w:p>
    <w:p w14:paraId="1DD48762"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turn off the computer every night</w:t>
      </w:r>
    </w:p>
    <w:p w14:paraId="7D5A733E"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turn off all lights and electrical appliances every night</w:t>
      </w:r>
    </w:p>
    <w:p w14:paraId="12041E04"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set the air conditioner to cool only when average temperatures go above 24°C</w:t>
      </w:r>
    </w:p>
    <w:p w14:paraId="4300491C"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set the central heating to heat only when average temperatures drop below 20°C</w:t>
      </w:r>
    </w:p>
    <w:p w14:paraId="7D017FD9"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install low-flow faucets and shower heads which use less hot water during grooming</w:t>
      </w:r>
    </w:p>
    <w:p w14:paraId="3D92AF61"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maintain and clean equipment to help them last longer and work more efficiently</w:t>
      </w:r>
    </w:p>
    <w:p w14:paraId="3F5EE658"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use chamois cloths instead of towels as it reduces drying time and washing towels</w:t>
      </w:r>
    </w:p>
    <w:p w14:paraId="36B78A19"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recycle plastic containers, cardboard and paper</w:t>
      </w:r>
    </w:p>
    <w:p w14:paraId="3A39A98A"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consider changing to green or renewable electricity sources</w:t>
      </w:r>
      <w:r w:rsidRPr="00F96A45">
        <w:rPr>
          <w:rFonts w:ascii="Cambria" w:hAnsi="Cambria" w:cs="Cambria"/>
          <w:sz w:val="22"/>
        </w:rPr>
        <w:t> </w:t>
      </w:r>
    </w:p>
    <w:p w14:paraId="5129DF69"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consider carpooling to work with Poppy to help reduce fuel usage</w:t>
      </w:r>
    </w:p>
    <w:p w14:paraId="4E6C9589" w14:textId="77777777" w:rsidR="00F96A45" w:rsidRPr="00F96A45" w:rsidDel="00420B4A"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 xml:space="preserve">investigate where he can purchase disinfectant, shampoo, conditioner, soap and treats from an Australian owned business. He could also explore whether their shipping is 100% carbon neutral. Matteo could also consider buying these products locally as it would reduce the salon’s upstream GHG emissions. </w:t>
      </w:r>
    </w:p>
    <w:p w14:paraId="36B1932B" w14:textId="77777777" w:rsidR="00F96A45" w:rsidRPr="00F96A45" w:rsidRDefault="00F96A45" w:rsidP="00F96A45">
      <w:pPr>
        <w:pStyle w:val="NormalWeb"/>
        <w:rPr>
          <w:rFonts w:ascii="VIC" w:hAnsi="VIC"/>
          <w:sz w:val="22"/>
          <w:szCs w:val="22"/>
        </w:rPr>
      </w:pPr>
      <w:r w:rsidRPr="00F96A45">
        <w:rPr>
          <w:rFonts w:ascii="VIC" w:hAnsi="VIC"/>
          <w:sz w:val="22"/>
          <w:szCs w:val="22"/>
        </w:rPr>
        <w:t xml:space="preserve">Matteo wants to further increase energy efficiency and reduce GHG emissions from the salon over the next several years. He investigates other </w:t>
      </w:r>
      <w:r w:rsidRPr="00F96A45">
        <w:rPr>
          <w:rFonts w:ascii="VIC" w:hAnsi="VIC"/>
          <w:b/>
          <w:bCs/>
          <w:sz w:val="22"/>
          <w:szCs w:val="22"/>
        </w:rPr>
        <w:t>controls</w:t>
      </w:r>
      <w:r w:rsidRPr="00F96A45">
        <w:rPr>
          <w:rFonts w:ascii="VIC" w:hAnsi="VIC"/>
          <w:sz w:val="22"/>
          <w:szCs w:val="22"/>
        </w:rPr>
        <w:t xml:space="preserve"> which can help him with this:</w:t>
      </w:r>
    </w:p>
    <w:p w14:paraId="5567AFC3"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install blinds and use them on hot days to keep the salon cool</w:t>
      </w:r>
    </w:p>
    <w:p w14:paraId="05CEAF33"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replace the old clothes dryer once it has reached its end of life with a more energy efficient one</w:t>
      </w:r>
    </w:p>
    <w:p w14:paraId="6523E575" w14:textId="77777777" w:rsidR="00F96A45" w:rsidRPr="00F96A45" w:rsidRDefault="00F96A45" w:rsidP="00F96A45">
      <w:pPr>
        <w:pStyle w:val="ListParagraph"/>
        <w:numPr>
          <w:ilvl w:val="0"/>
          <w:numId w:val="11"/>
        </w:numPr>
        <w:spacing w:before="0" w:after="160" w:line="259" w:lineRule="auto"/>
        <w:rPr>
          <w:rFonts w:ascii="VIC" w:hAnsi="VIC"/>
          <w:sz w:val="22"/>
        </w:rPr>
      </w:pPr>
      <w:r w:rsidRPr="00F96A45">
        <w:rPr>
          <w:rFonts w:ascii="VIC" w:hAnsi="VIC"/>
          <w:sz w:val="22"/>
        </w:rPr>
        <w:t>replace the old washing machine once it has reached its end of life with a more energy efficient one</w:t>
      </w:r>
    </w:p>
    <w:p w14:paraId="2D26A09B" w14:textId="77777777" w:rsidR="00F96A45" w:rsidRPr="00F96A45" w:rsidRDefault="00F96A45" w:rsidP="00F96A45">
      <w:pPr>
        <w:pStyle w:val="ListParagraph"/>
        <w:numPr>
          <w:ilvl w:val="0"/>
          <w:numId w:val="11"/>
        </w:numPr>
        <w:spacing w:before="0" w:after="0" w:line="259" w:lineRule="auto"/>
        <w:textAlignment w:val="baseline"/>
        <w:rPr>
          <w:rFonts w:ascii="VIC" w:hAnsi="VIC"/>
          <w:sz w:val="22"/>
        </w:rPr>
      </w:pPr>
      <w:r w:rsidRPr="00F96A45">
        <w:rPr>
          <w:rFonts w:ascii="VIC" w:hAnsi="VIC"/>
          <w:sz w:val="22"/>
        </w:rPr>
        <w:t xml:space="preserve">replace old pet dryers, clippers and trimmers with new and more energy-efficient models </w:t>
      </w:r>
    </w:p>
    <w:p w14:paraId="3DEC31C0" w14:textId="77777777" w:rsidR="00F96A45" w:rsidRPr="00F96A45" w:rsidRDefault="00F96A45" w:rsidP="00F96A45">
      <w:pPr>
        <w:pStyle w:val="ListParagraph"/>
        <w:numPr>
          <w:ilvl w:val="0"/>
          <w:numId w:val="11"/>
        </w:numPr>
        <w:spacing w:before="0" w:after="0" w:line="259" w:lineRule="auto"/>
        <w:textAlignment w:val="baseline"/>
        <w:rPr>
          <w:rFonts w:ascii="VIC" w:hAnsi="VIC"/>
          <w:sz w:val="22"/>
        </w:rPr>
      </w:pPr>
      <w:r w:rsidRPr="00F96A45">
        <w:rPr>
          <w:rStyle w:val="normaltextrun"/>
          <w:rFonts w:ascii="VIC" w:hAnsi="VIC"/>
          <w:sz w:val="22"/>
        </w:rPr>
        <w:t>replace the water heater with a more energy efficient unit</w:t>
      </w:r>
      <w:r w:rsidRPr="00F96A45">
        <w:rPr>
          <w:rStyle w:val="eop"/>
          <w:rFonts w:ascii="Cambria" w:hAnsi="Cambria" w:cs="Cambria"/>
          <w:sz w:val="22"/>
        </w:rPr>
        <w:t> </w:t>
      </w:r>
    </w:p>
    <w:p w14:paraId="293D6B9E" w14:textId="77777777" w:rsidR="00F96A45" w:rsidRPr="00F96A45" w:rsidRDefault="00F96A45" w:rsidP="00F96A45">
      <w:pPr>
        <w:pStyle w:val="paragraph"/>
        <w:numPr>
          <w:ilvl w:val="0"/>
          <w:numId w:val="11"/>
        </w:numPr>
        <w:spacing w:before="0" w:beforeAutospacing="0" w:after="0" w:afterAutospacing="0"/>
        <w:textAlignment w:val="baseline"/>
        <w:rPr>
          <w:rFonts w:ascii="VIC" w:hAnsi="VIC"/>
          <w:sz w:val="22"/>
          <w:szCs w:val="22"/>
        </w:rPr>
      </w:pPr>
      <w:r w:rsidRPr="00F96A45">
        <w:rPr>
          <w:rStyle w:val="normaltextrun"/>
          <w:rFonts w:ascii="VIC" w:eastAsiaTheme="majorEastAsia" w:hAnsi="VIC"/>
          <w:sz w:val="22"/>
          <w:szCs w:val="22"/>
        </w:rPr>
        <w:t>install solar panels to reduce electricity use</w:t>
      </w:r>
    </w:p>
    <w:p w14:paraId="34565036" w14:textId="77777777" w:rsidR="00F96A45" w:rsidRPr="00F96A45" w:rsidRDefault="00F96A45" w:rsidP="00F96A45">
      <w:pPr>
        <w:pStyle w:val="paragraph"/>
        <w:numPr>
          <w:ilvl w:val="0"/>
          <w:numId w:val="11"/>
        </w:numPr>
        <w:spacing w:before="0" w:beforeAutospacing="0" w:after="0" w:afterAutospacing="0"/>
        <w:textAlignment w:val="baseline"/>
        <w:rPr>
          <w:rFonts w:ascii="VIC" w:hAnsi="VIC"/>
          <w:sz w:val="22"/>
          <w:szCs w:val="22"/>
        </w:rPr>
      </w:pPr>
      <w:r w:rsidRPr="00F96A45">
        <w:rPr>
          <w:rStyle w:val="normaltextrun"/>
          <w:rFonts w:ascii="VIC" w:eastAsiaTheme="majorEastAsia" w:hAnsi="VIC"/>
          <w:sz w:val="22"/>
          <w:szCs w:val="22"/>
        </w:rPr>
        <w:lastRenderedPageBreak/>
        <w:t xml:space="preserve">install solar </w:t>
      </w:r>
      <w:r w:rsidRPr="00F96A45">
        <w:rPr>
          <w:rStyle w:val="normaltextrun"/>
          <w:rFonts w:ascii="VIC" w:eastAsiaTheme="minorHAnsi" w:hAnsi="VIC" w:cstheme="minorBidi"/>
          <w:sz w:val="22"/>
          <w:szCs w:val="22"/>
          <w:lang w:eastAsia="en-US"/>
        </w:rPr>
        <w:t>batteries to stabilise the power supply from</w:t>
      </w:r>
      <w:r w:rsidRPr="00F96A45">
        <w:rPr>
          <w:rStyle w:val="normaltextrun"/>
          <w:rFonts w:ascii="VIC" w:eastAsiaTheme="majorEastAsia" w:hAnsi="VIC"/>
          <w:sz w:val="22"/>
          <w:szCs w:val="22"/>
        </w:rPr>
        <w:t xml:space="preserve"> renewables.</w:t>
      </w:r>
    </w:p>
    <w:p w14:paraId="67BB722A" w14:textId="77777777" w:rsidR="00F96A45" w:rsidRDefault="00F96A45" w:rsidP="00F96A45">
      <w:pPr>
        <w:rPr>
          <w:rFonts w:ascii="VIC" w:hAnsi="VIC"/>
          <w:sz w:val="22"/>
        </w:rPr>
      </w:pPr>
    </w:p>
    <w:p w14:paraId="0ACB3FEB" w14:textId="03762D7B" w:rsidR="00F96A45" w:rsidRPr="00F96A45" w:rsidRDefault="00F96A45" w:rsidP="00F96A45">
      <w:pPr>
        <w:rPr>
          <w:rFonts w:ascii="VIC" w:hAnsi="VIC"/>
          <w:sz w:val="22"/>
        </w:rPr>
      </w:pPr>
      <w:r w:rsidRPr="00F96A45">
        <w:rPr>
          <w:rFonts w:ascii="VIC" w:hAnsi="VIC"/>
          <w:sz w:val="22"/>
        </w:rPr>
        <w:t xml:space="preserve">Matteo has a routine of inspecting his existing controls. This is to make sure they are working as intended, he </w:t>
      </w:r>
      <w:r w:rsidRPr="00F96A45">
        <w:rPr>
          <w:rFonts w:ascii="VIC" w:hAnsi="VIC"/>
          <w:b/>
          <w:bCs/>
          <w:sz w:val="22"/>
        </w:rPr>
        <w:t>checks</w:t>
      </w:r>
      <w:r w:rsidRPr="00F96A45">
        <w:rPr>
          <w:rFonts w:ascii="VIC" w:hAnsi="VIC"/>
          <w:sz w:val="22"/>
        </w:rPr>
        <w:t>:</w:t>
      </w:r>
    </w:p>
    <w:p w14:paraId="325FC741"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motion light sensors only turn on when rooms are occupied then turn off when not occupied</w:t>
      </w:r>
    </w:p>
    <w:p w14:paraId="1F6BDAE3"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computer, lights and all electrical appliances are turned off every night</w:t>
      </w:r>
    </w:p>
    <w:p w14:paraId="07B8FAE1"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central heating and cooling temperature controls are set to heat or cool</w:t>
      </w:r>
    </w:p>
    <w:p w14:paraId="5E7D36FE"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clothes dryer and washing machine are regularly serviced and maintained</w:t>
      </w:r>
    </w:p>
    <w:p w14:paraId="04B3A364"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pet dryers, clippers and trimmers are regularly cleaned and/or oiled, serviced and maintained</w:t>
      </w:r>
    </w:p>
    <w:p w14:paraId="7A8FE321"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salon’s electricity bills to see if the controls he put in place are reducing the salon’s GHG emissions</w:t>
      </w:r>
    </w:p>
    <w:p w14:paraId="7D0964D7"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salon’s water bills to see if the controls he put in place are reducing the salon’s water usage</w:t>
      </w:r>
    </w:p>
    <w:p w14:paraId="6C6E960C" w14:textId="77777777" w:rsidR="00F96A45" w:rsidRPr="00F96A45" w:rsidRDefault="00F96A45" w:rsidP="00F96A45">
      <w:pPr>
        <w:pStyle w:val="ListParagraph"/>
        <w:numPr>
          <w:ilvl w:val="0"/>
          <w:numId w:val="9"/>
        </w:numPr>
        <w:spacing w:before="0" w:after="160" w:line="259" w:lineRule="auto"/>
        <w:rPr>
          <w:rFonts w:ascii="VIC" w:hAnsi="VIC"/>
          <w:sz w:val="22"/>
        </w:rPr>
      </w:pPr>
      <w:r w:rsidRPr="00F96A45">
        <w:rPr>
          <w:rFonts w:ascii="VIC" w:hAnsi="VIC"/>
          <w:sz w:val="22"/>
        </w:rPr>
        <w:t>the refrigerator and air conditioner for leaking refrigerants.</w:t>
      </w:r>
    </w:p>
    <w:p w14:paraId="697F33A2" w14:textId="77777777" w:rsidR="00F96A45" w:rsidRPr="00F96A45" w:rsidRDefault="00F96A45" w:rsidP="00F96A45">
      <w:pPr>
        <w:rPr>
          <w:rFonts w:ascii="VIC" w:hAnsi="VIC"/>
          <w:sz w:val="22"/>
        </w:rPr>
      </w:pPr>
      <w:r w:rsidRPr="00F96A45">
        <w:rPr>
          <w:rFonts w:ascii="VIC" w:hAnsi="VIC"/>
          <w:sz w:val="22"/>
        </w:rPr>
        <w:t xml:space="preserve">Matteo uses the template found in the </w:t>
      </w:r>
      <w:hyperlink r:id="rId16" w:tgtFrame="_blank" w:history="1">
        <w:r w:rsidRPr="00F96A45">
          <w:rPr>
            <w:rStyle w:val="normaltextrun"/>
            <w:rFonts w:ascii="VIC" w:hAnsi="VIC" w:cs="Segoe UI"/>
            <w:i/>
            <w:iCs/>
            <w:color w:val="0563C1"/>
            <w:sz w:val="22"/>
            <w:u w:val="single"/>
            <w:shd w:val="clear" w:color="auto" w:fill="FFFFFF"/>
          </w:rPr>
          <w:t>Guideline</w:t>
        </w:r>
        <w:r w:rsidRPr="00F96A45">
          <w:rPr>
            <w:rStyle w:val="normaltextrun"/>
            <w:rFonts w:ascii="VIC" w:hAnsi="VIC" w:cs="Segoe UI"/>
            <w:i/>
            <w:iCs/>
            <w:color w:val="0563C1"/>
            <w:sz w:val="22"/>
            <w:u w:val="single"/>
            <w:shd w:val="clear" w:color="auto" w:fill="FFFFFF"/>
          </w:rPr>
          <w:t xml:space="preserve"> </w:t>
        </w:r>
        <w:r w:rsidRPr="00F96A45">
          <w:rPr>
            <w:rStyle w:val="normaltextrun"/>
            <w:rFonts w:ascii="VIC" w:hAnsi="VIC" w:cs="Segoe UI"/>
            <w:i/>
            <w:iCs/>
            <w:color w:val="0563C1"/>
            <w:sz w:val="22"/>
            <w:u w:val="single"/>
            <w:shd w:val="clear" w:color="auto" w:fill="FFFFFF"/>
          </w:rPr>
          <w:t>for minimising</w:t>
        </w:r>
        <w:r w:rsidRPr="00F96A45">
          <w:rPr>
            <w:rStyle w:val="normaltextrun"/>
            <w:rFonts w:ascii="VIC" w:hAnsi="VIC" w:cs="Segoe UI"/>
            <w:i/>
            <w:iCs/>
            <w:color w:val="0563C1"/>
            <w:sz w:val="22"/>
            <w:u w:val="single"/>
            <w:shd w:val="clear" w:color="auto" w:fill="FFFFFF"/>
          </w:rPr>
          <w:t xml:space="preserve"> </w:t>
        </w:r>
        <w:r w:rsidRPr="00F96A45">
          <w:rPr>
            <w:rStyle w:val="normaltextrun"/>
            <w:rFonts w:ascii="VIC" w:hAnsi="VIC" w:cs="Segoe UI"/>
            <w:i/>
            <w:iCs/>
            <w:color w:val="0563C1"/>
            <w:sz w:val="22"/>
            <w:u w:val="single"/>
            <w:shd w:val="clear" w:color="auto" w:fill="FFFFFF"/>
          </w:rPr>
          <w:t>greenhouse gas emissions, publication 2048</w:t>
        </w:r>
      </w:hyperlink>
      <w:r w:rsidRPr="00F96A45">
        <w:rPr>
          <w:rStyle w:val="normaltextrun"/>
          <w:rFonts w:ascii="VIC" w:hAnsi="VIC"/>
          <w:color w:val="000000"/>
          <w:sz w:val="22"/>
          <w:shd w:val="clear" w:color="auto" w:fill="FFFFFF"/>
        </w:rPr>
        <w:t xml:space="preserve"> on page 39. This helps him</w:t>
      </w:r>
      <w:r w:rsidRPr="00F96A45">
        <w:rPr>
          <w:rFonts w:ascii="VIC" w:hAnsi="VIC"/>
          <w:sz w:val="22"/>
        </w:rPr>
        <w:t xml:space="preserve"> develop a simple GHG Emissions Action Plan for the salon. The plan outlines and tracks when controls have been checked to make sure they are working as intended.</w:t>
      </w:r>
    </w:p>
    <w:p w14:paraId="4FECAFA2" w14:textId="77777777" w:rsidR="00F96A45" w:rsidRPr="00F96A45" w:rsidRDefault="00F96A45" w:rsidP="00F96A45">
      <w:pPr>
        <w:rPr>
          <w:rFonts w:ascii="VIC" w:hAnsi="VIC"/>
          <w:sz w:val="22"/>
        </w:rPr>
      </w:pPr>
      <w:r w:rsidRPr="00F96A45">
        <w:rPr>
          <w:rFonts w:ascii="VIC" w:hAnsi="VIC"/>
          <w:sz w:val="22"/>
        </w:rPr>
        <w:t>Matteo reviews and assesses the salon’s GHG Emissions Action Plan once a year to make sure it is still current and relevant. He reviews his electricity and water bills to see whether his usage has reduced in comparison to previous years. It also gives him an indication of whether the controls he put in place are helping his salon be more energy efficient.</w:t>
      </w:r>
    </w:p>
    <w:p w14:paraId="461AB544" w14:textId="77777777" w:rsidR="00F96A45" w:rsidRPr="00F96A45" w:rsidRDefault="00F96A45" w:rsidP="00F96A45">
      <w:pPr>
        <w:rPr>
          <w:rFonts w:ascii="VIC" w:hAnsi="VIC"/>
          <w:sz w:val="22"/>
        </w:rPr>
      </w:pPr>
      <w:r w:rsidRPr="00F96A45">
        <w:rPr>
          <w:rFonts w:ascii="VIC" w:hAnsi="VIC"/>
          <w:sz w:val="22"/>
        </w:rPr>
        <w:t xml:space="preserve">Matteo also keeps himself up to date with relevant information about new technologies and practices that support sustainability and energy efficiency in the pet grooming business industry. Doing this also supports Matteo’s </w:t>
      </w:r>
      <w:hyperlink r:id="rId17" w:history="1">
        <w:r w:rsidRPr="00F96A45">
          <w:rPr>
            <w:rStyle w:val="Hyperlink"/>
            <w:rFonts w:ascii="VIC" w:hAnsi="VIC"/>
            <w:sz w:val="22"/>
          </w:rPr>
          <w:t>state of kn</w:t>
        </w:r>
        <w:r w:rsidRPr="00F96A45">
          <w:rPr>
            <w:rStyle w:val="Hyperlink"/>
            <w:rFonts w:ascii="VIC" w:hAnsi="VIC"/>
            <w:sz w:val="22"/>
          </w:rPr>
          <w:t>o</w:t>
        </w:r>
        <w:r w:rsidRPr="00F96A45">
          <w:rPr>
            <w:rStyle w:val="Hyperlink"/>
            <w:rFonts w:ascii="VIC" w:hAnsi="VIC"/>
            <w:sz w:val="22"/>
          </w:rPr>
          <w:t>wledge</w:t>
        </w:r>
      </w:hyperlink>
      <w:r w:rsidRPr="00F96A45">
        <w:rPr>
          <w:rStyle w:val="Hyperlink"/>
          <w:rFonts w:ascii="VIC" w:hAnsi="VIC"/>
          <w:sz w:val="22"/>
        </w:rPr>
        <w:t xml:space="preserve"> </w:t>
      </w:r>
      <w:r w:rsidRPr="00F96A45">
        <w:rPr>
          <w:rFonts w:ascii="VIC" w:hAnsi="VIC"/>
          <w:sz w:val="22"/>
        </w:rPr>
        <w:t>and helps him keep up with new ways of working.</w:t>
      </w:r>
    </w:p>
    <w:p w14:paraId="0DDE4C98" w14:textId="45F7280A" w:rsidR="002464B7" w:rsidRPr="00D96CFE" w:rsidRDefault="002464B7" w:rsidP="00D96CFE">
      <w:pPr>
        <w:pStyle w:val="BodyText"/>
      </w:pPr>
    </w:p>
    <w:p w14:paraId="242D2442" w14:textId="49CB7C8C" w:rsidR="00A9185D" w:rsidRDefault="00A9185D" w:rsidP="00A9185D"/>
    <w:sectPr w:rsidR="00A9185D" w:rsidSect="0017083A">
      <w:headerReference w:type="even" r:id="rId18"/>
      <w:headerReference w:type="default" r:id="rId19"/>
      <w:footerReference w:type="default" r:id="rId20"/>
      <w:headerReference w:type="first" r:id="rId21"/>
      <w:footerReference w:type="first" r:id="rId22"/>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6C618" w14:textId="77777777" w:rsidR="000F5D57" w:rsidRDefault="000F5D57" w:rsidP="00C37A29">
      <w:pPr>
        <w:spacing w:after="0"/>
      </w:pPr>
      <w:r>
        <w:separator/>
      </w:r>
    </w:p>
  </w:endnote>
  <w:endnote w:type="continuationSeparator" w:id="0">
    <w:p w14:paraId="2DF2AFA9" w14:textId="77777777" w:rsidR="000F5D57" w:rsidRDefault="000F5D5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3A5CCD-EF07-4717-99E6-95681F35FFD0}"/>
    <w:embedBold r:id="rId2" w:fontKey="{67248AA7-2735-47FE-B802-740ED22AD775}"/>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3" w:fontKey="{E74222C8-1B18-4042-BA5D-D44BC0687A08}"/>
    <w:embedBold r:id="rId4" w:fontKey="{48A9E6C9-667C-420A-B6C9-72D9C939B312}"/>
    <w:embedItalic r:id="rId5" w:fontKey="{690BD8E4-0E58-4927-8CB9-77C6A6A8B7C1}"/>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embedRegular r:id="rId6" w:fontKey="{C3CAC695-B8C8-444F-8230-32C773FC9F43}"/>
    <w:embedBold r:id="rId7" w:fontKey="{0D1E5564-63EB-43EA-BCF5-31B2C1662898}"/>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8" w:fontKey="{F8F53BFE-B1AE-4646-B862-EC0E1B1E8A9B}"/>
  </w:font>
  <w:font w:name="Segoe UI">
    <w:panose1 w:val="020B0502040204020203"/>
    <w:charset w:val="00"/>
    <w:family w:val="swiss"/>
    <w:pitch w:val="variable"/>
    <w:sig w:usb0="E4002EFF" w:usb1="C000E47F" w:usb2="00000009" w:usb3="00000000" w:csb0="000001FF" w:csb1="00000000"/>
    <w:embedRegular r:id="rId9" w:fontKey="{073B9BB4-257E-469D-BBD5-37DD913E40F8}"/>
    <w:embedItalic r:id="rId10" w:fontKey="{16FEF1DC-361F-449B-91F4-9BBDB0588D12}"/>
  </w:font>
  <w:font w:name="Cambria">
    <w:panose1 w:val="02040503050406030204"/>
    <w:charset w:val="00"/>
    <w:family w:val="roman"/>
    <w:pitch w:val="variable"/>
    <w:sig w:usb0="E00006FF" w:usb1="420024FF" w:usb2="02000000" w:usb3="00000000" w:csb0="0000019F" w:csb1="00000000"/>
    <w:embedRegular r:id="rId11" w:fontKey="{B52BB86F-BA9B-4E09-9DC1-9A74DD7C9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BE66" w14:textId="77777777" w:rsidR="0094176B" w:rsidRDefault="0094176B" w:rsidP="008D661A">
    <w:pPr>
      <w:pStyle w:val="FooterLeft"/>
    </w:pPr>
  </w:p>
  <w:p w14:paraId="19A344C5" w14:textId="77777777" w:rsidR="000D7EE8" w:rsidRPr="008D661A" w:rsidRDefault="0081207D" w:rsidP="008D661A">
    <w:pPr>
      <w:pStyle w:val="FooterLeft"/>
    </w:pPr>
    <w:r w:rsidRPr="008D661A">
      <w:rPr>
        <w:noProof/>
      </w:rPr>
      <mc:AlternateContent>
        <mc:Choice Requires="wpg">
          <w:drawing>
            <wp:anchor distT="0" distB="0" distL="114300" distR="114300" simplePos="0" relativeHeight="251660288" behindDoc="0" locked="1" layoutInCell="1" allowOverlap="1" wp14:anchorId="603FA951" wp14:editId="054F70F4">
              <wp:simplePos x="0" y="0"/>
              <wp:positionH relativeFrom="margin">
                <wp:posOffset>5505450</wp:posOffset>
              </wp:positionH>
              <wp:positionV relativeFrom="page">
                <wp:posOffset>9467850</wp:posOffset>
              </wp:positionV>
              <wp:extent cx="975360" cy="1222375"/>
              <wp:effectExtent l="0" t="0" r="2540" b="0"/>
              <wp:wrapNone/>
              <wp:docPr id="15" name="Group 15"/>
              <wp:cNvGraphicFramePr/>
              <a:graphic xmlns:a="http://schemas.openxmlformats.org/drawingml/2006/main">
                <a:graphicData uri="http://schemas.microsoft.com/office/word/2010/wordprocessingGroup">
                  <wpg:wgp>
                    <wpg:cNvGrpSpPr/>
                    <wpg:grpSpPr>
                      <a:xfrm>
                        <a:off x="0" y="0"/>
                        <a:ext cx="975360" cy="1220809"/>
                        <a:chOff x="0" y="-148522"/>
                        <a:chExt cx="974142"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148522"/>
                          <a:ext cx="964565" cy="399456"/>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76704" id="Group 15" o:spid="_x0000_s1026" style="position:absolute;margin-left:433.5pt;margin-top:745.5pt;width:76.8pt;height:96.25pt;z-index:251660288;mso-position-horizontal-relative:margin;mso-position-vertical-relative:page;mso-width-relative:margin;mso-height-relative:margin" coordorigin=",-1485" coordsize="9741,1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485;width:9645;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r:id="rId2"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2791FAD5"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292FA" w14:textId="77777777" w:rsidR="00F943AA" w:rsidRPr="00A212D5" w:rsidRDefault="00A212D5" w:rsidP="00F943AA">
    <w:pPr>
      <w:pStyle w:val="FooterLeft"/>
      <w:rPr>
        <w:rStyle w:val="Bold"/>
      </w:rPr>
    </w:pPr>
    <w:r>
      <w:rPr>
        <w:rStyle w:val="Bold"/>
      </w:rPr>
      <w:t>epa.vic.gov.au</w:t>
    </w:r>
  </w:p>
  <w:p w14:paraId="7B4D3ABD" w14:textId="77777777" w:rsidR="00A212D5" w:rsidRPr="00A212D5" w:rsidRDefault="00F943AA" w:rsidP="00F943AA">
    <w:pPr>
      <w:pStyle w:val="FooterLeft"/>
    </w:pPr>
    <w:r w:rsidRPr="008D661A">
      <w:rPr>
        <w:noProof/>
      </w:rPr>
      <mc:AlternateContent>
        <mc:Choice Requires="wpg">
          <w:drawing>
            <wp:anchor distT="0" distB="0" distL="114300" distR="114300" simplePos="0" relativeHeight="251662336" behindDoc="0" locked="1" layoutInCell="1" allowOverlap="1" wp14:anchorId="29F8AEAC" wp14:editId="4451C889">
              <wp:simplePos x="0" y="0"/>
              <wp:positionH relativeFrom="margin">
                <wp:posOffset>5682615</wp:posOffset>
              </wp:positionH>
              <wp:positionV relativeFrom="page">
                <wp:posOffset>9398000</wp:posOffset>
              </wp:positionV>
              <wp:extent cx="796290" cy="1292225"/>
              <wp:effectExtent l="0" t="0" r="3810" b="3175"/>
              <wp:wrapNone/>
              <wp:docPr id="4" name="Group 4"/>
              <wp:cNvGraphicFramePr/>
              <a:graphic xmlns:a="http://schemas.openxmlformats.org/drawingml/2006/main">
                <a:graphicData uri="http://schemas.microsoft.com/office/word/2010/wordprocessingGroup">
                  <wpg:wgp>
                    <wpg:cNvGrpSpPr/>
                    <wpg:grpSpPr>
                      <a:xfrm>
                        <a:off x="0" y="0"/>
                        <a:ext cx="796290" cy="1292225"/>
                        <a:chOff x="178314" y="-219952"/>
                        <a:chExt cx="795828" cy="1292479"/>
                      </a:xfrm>
                    </wpg:grpSpPr>
                    <pic:pic xmlns:pic="http://schemas.openxmlformats.org/drawingml/2006/picture">
                      <pic:nvPicPr>
                        <pic:cNvPr id="6" name="Graphic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178314" y="-219952"/>
                          <a:ext cx="795828" cy="451633"/>
                        </a:xfrm>
                        <a:prstGeom prst="rect">
                          <a:avLst/>
                        </a:prstGeom>
                      </pic:spPr>
                    </pic:pic>
                    <wps:wsp>
                      <wps:cNvPr id="9" name="Rectangle 9"/>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E1E29" id="Group 4" o:spid="_x0000_s1026" style="position:absolute;margin-left:447.45pt;margin-top:740pt;width:62.7pt;height:101.75pt;z-index:251662336;mso-position-horizontal-relative:margin;mso-position-vertical-relative:page;mso-width-relative:margin;mso-height-relative:margin" coordorigin="1783,-2199" coordsize="7958,129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1783;top:-2199;width:7958;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">
                <v:imagedata r:id="rId3" o:title=""/>
              </v:shape>
              <v:rect id="Rectangle 9"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w10:wrap anchorx="margin" anchory="page"/>
              <w10:anchorlock/>
            </v:group>
          </w:pict>
        </mc:Fallback>
      </mc:AlternateContent>
    </w:r>
    <w:r w:rsidR="00A212D5">
      <w:t>Environment Protection Authority Victoria</w:t>
    </w:r>
    <w:r w:rsidR="00A212D5">
      <w:br/>
      <w:t>GPO Box 4395, Melbourne VIC 3001</w:t>
    </w:r>
    <w:r w:rsidR="00A212D5">
      <w:br/>
      <w:t>1300 372 842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DB482" w14:textId="77777777" w:rsidR="000F5D57" w:rsidRDefault="000F5D57" w:rsidP="00C37A29">
      <w:pPr>
        <w:spacing w:after="0"/>
      </w:pPr>
      <w:r>
        <w:separator/>
      </w:r>
    </w:p>
  </w:footnote>
  <w:footnote w:type="continuationSeparator" w:id="0">
    <w:p w14:paraId="300ACCC9" w14:textId="77777777" w:rsidR="000F5D57" w:rsidRDefault="000F5D5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9D7E2" w14:textId="77777777" w:rsidR="00B64B5D" w:rsidRDefault="00B64B5D">
    <w:pPr>
      <w:pStyle w:val="Header"/>
    </w:pPr>
    <w:r>
      <w:rPr>
        <w:noProof/>
      </w:rPr>
      <mc:AlternateContent>
        <mc:Choice Requires="wps">
          <w:drawing>
            <wp:anchor distT="0" distB="0" distL="0" distR="0" simplePos="0" relativeHeight="251666432" behindDoc="0" locked="0" layoutInCell="1" allowOverlap="1" wp14:anchorId="55D19285" wp14:editId="63EEEE7A">
              <wp:simplePos x="635" y="635"/>
              <wp:positionH relativeFrom="page">
                <wp:align>center</wp:align>
              </wp:positionH>
              <wp:positionV relativeFrom="page">
                <wp:align>top</wp:align>
              </wp:positionV>
              <wp:extent cx="443865" cy="443865"/>
              <wp:effectExtent l="0" t="0" r="10160" b="10160"/>
              <wp:wrapNone/>
              <wp:docPr id="3"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8717A0"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19285" id="_x0000_t202" coordsize="21600,21600" o:spt="202" path="m,l,21600r21600,l21600,xe">
              <v:stroke joinstyle="miter"/>
              <v:path gradientshapeok="t" o:connecttype="rect"/>
            </v:shapetype>
            <v:shape id="Text Box 3" o:spid="_x0000_s1026" type="#_x0000_t202" alt="OFFICIAL "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08717A0"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F9D5" w14:textId="77777777" w:rsidR="005C6655" w:rsidRDefault="005C6655" w:rsidP="005C6655">
    <w:pPr>
      <w:pStyle w:val="OFFICIAL"/>
      <w:framePr w:wrap="around"/>
    </w:pPr>
    <w:r w:rsidRPr="005C6655">
      <w:t>OFFICIAL</w:t>
    </w:r>
  </w:p>
  <w:p w14:paraId="52911CC5" w14:textId="77777777" w:rsidR="005C6655" w:rsidRDefault="005C66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21A1F" w14:textId="77777777" w:rsidR="00F943AA" w:rsidRDefault="00F943AA" w:rsidP="005C6655">
    <w:pPr>
      <w:pStyle w:val="Header"/>
    </w:pPr>
    <w:r w:rsidRPr="00594774">
      <w:rPr>
        <w:noProof/>
      </w:rPr>
      <w:drawing>
        <wp:anchor distT="0" distB="0" distL="114300" distR="114300" simplePos="0" relativeHeight="251664384" behindDoc="0" locked="1" layoutInCell="1" allowOverlap="1" wp14:anchorId="53AD0307" wp14:editId="2F59FAD6">
          <wp:simplePos x="0" y="0"/>
          <wp:positionH relativeFrom="margin">
            <wp:posOffset>4953635</wp:posOffset>
          </wp:positionH>
          <wp:positionV relativeFrom="page">
            <wp:posOffset>496570</wp:posOffset>
          </wp:positionV>
          <wp:extent cx="1518920" cy="628015"/>
          <wp:effectExtent l="0" t="0" r="5080" b="0"/>
          <wp:wrapTopAndBottom/>
          <wp:docPr id="2"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 Logo">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8920" cy="628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A4674"/>
    <w:multiLevelType w:val="hybridMultilevel"/>
    <w:tmpl w:val="17207DD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F33E35"/>
    <w:multiLevelType w:val="multilevel"/>
    <w:tmpl w:val="DD046EF0"/>
    <w:numStyleLink w:val="LetteredList"/>
  </w:abstractNum>
  <w:abstractNum w:abstractNumId="3" w15:restartNumberingAfterBreak="0">
    <w:nsid w:val="0D5A5E93"/>
    <w:multiLevelType w:val="multilevel"/>
    <w:tmpl w:val="1646C884"/>
    <w:numStyleLink w:val="Bullets"/>
  </w:abstractNum>
  <w:abstractNum w:abstractNumId="4" w15:restartNumberingAfterBreak="0">
    <w:nsid w:val="0F6F37EA"/>
    <w:multiLevelType w:val="multilevel"/>
    <w:tmpl w:val="AF166534"/>
    <w:styleLink w:val="Numbering"/>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9D3680B"/>
    <w:multiLevelType w:val="multilevel"/>
    <w:tmpl w:val="20B4D9F2"/>
    <w:numStyleLink w:val="ListHeadings"/>
  </w:abstractNum>
  <w:abstractNum w:abstractNumId="7" w15:restartNumberingAfterBreak="0">
    <w:nsid w:val="4EBB1A2A"/>
    <w:multiLevelType w:val="multilevel"/>
    <w:tmpl w:val="AF166534"/>
    <w:numStyleLink w:val="Numbering"/>
  </w:abstractNum>
  <w:abstractNum w:abstractNumId="8" w15:restartNumberingAfterBreak="0">
    <w:nsid w:val="5D3B75E4"/>
    <w:multiLevelType w:val="hybridMultilevel"/>
    <w:tmpl w:val="3B0ED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6F637486"/>
    <w:multiLevelType w:val="hybridMultilevel"/>
    <w:tmpl w:val="31781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3653FD"/>
    <w:multiLevelType w:val="hybridMultilevel"/>
    <w:tmpl w:val="21BEF922"/>
    <w:lvl w:ilvl="0" w:tplc="557CF468">
      <w:start w:val="1"/>
      <w:numFmt w:val="bullet"/>
      <w:lvlText w:val=""/>
      <w:lvlJc w:val="left"/>
      <w:pPr>
        <w:ind w:left="720" w:hanging="360"/>
      </w:pPr>
      <w:rPr>
        <w:rFonts w:ascii="Symbol" w:hAnsi="Symbol" w:hint="default"/>
      </w:rPr>
    </w:lvl>
    <w:lvl w:ilvl="1" w:tplc="C108FD6C">
      <w:start w:val="1"/>
      <w:numFmt w:val="bullet"/>
      <w:lvlText w:val="o"/>
      <w:lvlJc w:val="left"/>
      <w:pPr>
        <w:ind w:left="1440" w:hanging="360"/>
      </w:pPr>
      <w:rPr>
        <w:rFonts w:ascii="Courier New" w:hAnsi="Courier New" w:hint="default"/>
      </w:rPr>
    </w:lvl>
    <w:lvl w:ilvl="2" w:tplc="A5B211D8">
      <w:start w:val="1"/>
      <w:numFmt w:val="bullet"/>
      <w:lvlText w:val=""/>
      <w:lvlJc w:val="left"/>
      <w:pPr>
        <w:ind w:left="2160" w:hanging="360"/>
      </w:pPr>
      <w:rPr>
        <w:rFonts w:ascii="Wingdings" w:hAnsi="Wingdings" w:hint="default"/>
      </w:rPr>
    </w:lvl>
    <w:lvl w:ilvl="3" w:tplc="FC0CDE22">
      <w:start w:val="1"/>
      <w:numFmt w:val="bullet"/>
      <w:lvlText w:val=""/>
      <w:lvlJc w:val="left"/>
      <w:pPr>
        <w:ind w:left="2880" w:hanging="360"/>
      </w:pPr>
      <w:rPr>
        <w:rFonts w:ascii="Symbol" w:hAnsi="Symbol" w:hint="default"/>
      </w:rPr>
    </w:lvl>
    <w:lvl w:ilvl="4" w:tplc="373EAE4A">
      <w:start w:val="1"/>
      <w:numFmt w:val="bullet"/>
      <w:lvlText w:val="o"/>
      <w:lvlJc w:val="left"/>
      <w:pPr>
        <w:ind w:left="3600" w:hanging="360"/>
      </w:pPr>
      <w:rPr>
        <w:rFonts w:ascii="Courier New" w:hAnsi="Courier New" w:hint="default"/>
      </w:rPr>
    </w:lvl>
    <w:lvl w:ilvl="5" w:tplc="B7DE7000">
      <w:start w:val="1"/>
      <w:numFmt w:val="bullet"/>
      <w:lvlText w:val=""/>
      <w:lvlJc w:val="left"/>
      <w:pPr>
        <w:ind w:left="4320" w:hanging="360"/>
      </w:pPr>
      <w:rPr>
        <w:rFonts w:ascii="Wingdings" w:hAnsi="Wingdings" w:hint="default"/>
      </w:rPr>
    </w:lvl>
    <w:lvl w:ilvl="6" w:tplc="0A9425E6">
      <w:start w:val="1"/>
      <w:numFmt w:val="bullet"/>
      <w:lvlText w:val=""/>
      <w:lvlJc w:val="left"/>
      <w:pPr>
        <w:ind w:left="5040" w:hanging="360"/>
      </w:pPr>
      <w:rPr>
        <w:rFonts w:ascii="Symbol" w:hAnsi="Symbol" w:hint="default"/>
      </w:rPr>
    </w:lvl>
    <w:lvl w:ilvl="7" w:tplc="5F7CB3B0">
      <w:start w:val="1"/>
      <w:numFmt w:val="bullet"/>
      <w:lvlText w:val="o"/>
      <w:lvlJc w:val="left"/>
      <w:pPr>
        <w:ind w:left="5760" w:hanging="360"/>
      </w:pPr>
      <w:rPr>
        <w:rFonts w:ascii="Courier New" w:hAnsi="Courier New" w:hint="default"/>
      </w:rPr>
    </w:lvl>
    <w:lvl w:ilvl="8" w:tplc="08040012">
      <w:start w:val="1"/>
      <w:numFmt w:val="bullet"/>
      <w:lvlText w:val=""/>
      <w:lvlJc w:val="left"/>
      <w:pPr>
        <w:ind w:left="6480" w:hanging="360"/>
      </w:pPr>
      <w:rPr>
        <w:rFonts w:ascii="Wingdings" w:hAnsi="Wingdings" w:hint="default"/>
      </w:rPr>
    </w:lvl>
  </w:abstractNum>
  <w:num w:numId="1" w16cid:durableId="903418277">
    <w:abstractNumId w:val="9"/>
  </w:num>
  <w:num w:numId="2" w16cid:durableId="846598071">
    <w:abstractNumId w:val="4"/>
  </w:num>
  <w:num w:numId="3" w16cid:durableId="659580476">
    <w:abstractNumId w:val="1"/>
  </w:num>
  <w:num w:numId="4" w16cid:durableId="2036539326">
    <w:abstractNumId w:val="3"/>
  </w:num>
  <w:num w:numId="5" w16cid:durableId="444039133">
    <w:abstractNumId w:val="5"/>
  </w:num>
  <w:num w:numId="6" w16cid:durableId="1137259616">
    <w:abstractNumId w:val="2"/>
  </w:num>
  <w:num w:numId="7" w16cid:durableId="1232807673">
    <w:abstractNumId w:val="6"/>
  </w:num>
  <w:num w:numId="8" w16cid:durableId="474488205">
    <w:abstractNumId w:val="7"/>
  </w:num>
  <w:num w:numId="9" w16cid:durableId="430711345">
    <w:abstractNumId w:val="11"/>
  </w:num>
  <w:num w:numId="10" w16cid:durableId="1382557754">
    <w:abstractNumId w:val="10"/>
  </w:num>
  <w:num w:numId="11" w16cid:durableId="2143422626">
    <w:abstractNumId w:val="8"/>
  </w:num>
  <w:num w:numId="12" w16cid:durableId="15985123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A45"/>
    <w:rsid w:val="000125E5"/>
    <w:rsid w:val="00027BAB"/>
    <w:rsid w:val="000300AF"/>
    <w:rsid w:val="000724AE"/>
    <w:rsid w:val="0008037D"/>
    <w:rsid w:val="0008240E"/>
    <w:rsid w:val="00086C8F"/>
    <w:rsid w:val="00086D33"/>
    <w:rsid w:val="00090DCE"/>
    <w:rsid w:val="000A18E0"/>
    <w:rsid w:val="000B2DD5"/>
    <w:rsid w:val="000B497F"/>
    <w:rsid w:val="000C6BDC"/>
    <w:rsid w:val="000D7EE8"/>
    <w:rsid w:val="000F05E3"/>
    <w:rsid w:val="000F5D57"/>
    <w:rsid w:val="00112420"/>
    <w:rsid w:val="00112E8F"/>
    <w:rsid w:val="001268BC"/>
    <w:rsid w:val="00127A1B"/>
    <w:rsid w:val="00141B73"/>
    <w:rsid w:val="00141C61"/>
    <w:rsid w:val="00150D9A"/>
    <w:rsid w:val="0015165C"/>
    <w:rsid w:val="001661F9"/>
    <w:rsid w:val="0017083A"/>
    <w:rsid w:val="00192381"/>
    <w:rsid w:val="001A0D77"/>
    <w:rsid w:val="001C67C3"/>
    <w:rsid w:val="001C7835"/>
    <w:rsid w:val="001E1F49"/>
    <w:rsid w:val="001E4C19"/>
    <w:rsid w:val="001F13C1"/>
    <w:rsid w:val="001F446D"/>
    <w:rsid w:val="001F6314"/>
    <w:rsid w:val="002059C3"/>
    <w:rsid w:val="002068CA"/>
    <w:rsid w:val="00211877"/>
    <w:rsid w:val="00221AB7"/>
    <w:rsid w:val="00237716"/>
    <w:rsid w:val="002420CF"/>
    <w:rsid w:val="00246435"/>
    <w:rsid w:val="002464B7"/>
    <w:rsid w:val="00246BCF"/>
    <w:rsid w:val="00270834"/>
    <w:rsid w:val="0027461A"/>
    <w:rsid w:val="002814E6"/>
    <w:rsid w:val="00284662"/>
    <w:rsid w:val="0029356E"/>
    <w:rsid w:val="002965C0"/>
    <w:rsid w:val="002C1228"/>
    <w:rsid w:val="002E0EDA"/>
    <w:rsid w:val="002E24E4"/>
    <w:rsid w:val="002E54DE"/>
    <w:rsid w:val="00305171"/>
    <w:rsid w:val="00311C40"/>
    <w:rsid w:val="0032331C"/>
    <w:rsid w:val="00324044"/>
    <w:rsid w:val="00333DE2"/>
    <w:rsid w:val="0034680A"/>
    <w:rsid w:val="00353129"/>
    <w:rsid w:val="00363FF8"/>
    <w:rsid w:val="00374847"/>
    <w:rsid w:val="0037721D"/>
    <w:rsid w:val="0038102A"/>
    <w:rsid w:val="003A3866"/>
    <w:rsid w:val="003C7D34"/>
    <w:rsid w:val="003D23A3"/>
    <w:rsid w:val="003D3729"/>
    <w:rsid w:val="003D5856"/>
    <w:rsid w:val="00402E8B"/>
    <w:rsid w:val="00404E4F"/>
    <w:rsid w:val="004133D6"/>
    <w:rsid w:val="00413ECD"/>
    <w:rsid w:val="0041673A"/>
    <w:rsid w:val="0042339A"/>
    <w:rsid w:val="0042508F"/>
    <w:rsid w:val="00442847"/>
    <w:rsid w:val="00453D8D"/>
    <w:rsid w:val="004635FD"/>
    <w:rsid w:val="004705F8"/>
    <w:rsid w:val="004B609E"/>
    <w:rsid w:val="004C41C9"/>
    <w:rsid w:val="004D0322"/>
    <w:rsid w:val="004D2DDA"/>
    <w:rsid w:val="004E0833"/>
    <w:rsid w:val="004E28C6"/>
    <w:rsid w:val="004F0C70"/>
    <w:rsid w:val="004F138F"/>
    <w:rsid w:val="00500C61"/>
    <w:rsid w:val="00502144"/>
    <w:rsid w:val="0050670B"/>
    <w:rsid w:val="00510D22"/>
    <w:rsid w:val="005141E8"/>
    <w:rsid w:val="00514670"/>
    <w:rsid w:val="00524AFD"/>
    <w:rsid w:val="00534D4F"/>
    <w:rsid w:val="00550C99"/>
    <w:rsid w:val="00553413"/>
    <w:rsid w:val="00577E2E"/>
    <w:rsid w:val="0058369E"/>
    <w:rsid w:val="00593314"/>
    <w:rsid w:val="00594496"/>
    <w:rsid w:val="00594774"/>
    <w:rsid w:val="005C6618"/>
    <w:rsid w:val="005C6655"/>
    <w:rsid w:val="005F013F"/>
    <w:rsid w:val="005F1832"/>
    <w:rsid w:val="005F7030"/>
    <w:rsid w:val="00602C13"/>
    <w:rsid w:val="00603FD5"/>
    <w:rsid w:val="00606484"/>
    <w:rsid w:val="00616DC8"/>
    <w:rsid w:val="00620502"/>
    <w:rsid w:val="006263CC"/>
    <w:rsid w:val="00653EB9"/>
    <w:rsid w:val="006700B4"/>
    <w:rsid w:val="0067014A"/>
    <w:rsid w:val="0067418C"/>
    <w:rsid w:val="00684F04"/>
    <w:rsid w:val="0068724F"/>
    <w:rsid w:val="00693358"/>
    <w:rsid w:val="006A1DEF"/>
    <w:rsid w:val="006A7616"/>
    <w:rsid w:val="006A7649"/>
    <w:rsid w:val="006C4AF4"/>
    <w:rsid w:val="006D1420"/>
    <w:rsid w:val="006D3F2F"/>
    <w:rsid w:val="006D75C3"/>
    <w:rsid w:val="006E3536"/>
    <w:rsid w:val="006E5B77"/>
    <w:rsid w:val="0070342B"/>
    <w:rsid w:val="00707778"/>
    <w:rsid w:val="00714488"/>
    <w:rsid w:val="007254A7"/>
    <w:rsid w:val="0073600C"/>
    <w:rsid w:val="00781675"/>
    <w:rsid w:val="007A0363"/>
    <w:rsid w:val="007A10F7"/>
    <w:rsid w:val="0081207D"/>
    <w:rsid w:val="0081533C"/>
    <w:rsid w:val="0085439B"/>
    <w:rsid w:val="00866572"/>
    <w:rsid w:val="0089026B"/>
    <w:rsid w:val="0089239A"/>
    <w:rsid w:val="00897434"/>
    <w:rsid w:val="008B05C3"/>
    <w:rsid w:val="008B3EDA"/>
    <w:rsid w:val="008B4965"/>
    <w:rsid w:val="008B4BEE"/>
    <w:rsid w:val="008C33E5"/>
    <w:rsid w:val="008D1ABD"/>
    <w:rsid w:val="008D3E51"/>
    <w:rsid w:val="008D50FD"/>
    <w:rsid w:val="008D661A"/>
    <w:rsid w:val="008F70D1"/>
    <w:rsid w:val="0090137A"/>
    <w:rsid w:val="00936068"/>
    <w:rsid w:val="0094176B"/>
    <w:rsid w:val="009517CC"/>
    <w:rsid w:val="009615D4"/>
    <w:rsid w:val="00974677"/>
    <w:rsid w:val="009A2F17"/>
    <w:rsid w:val="009C5432"/>
    <w:rsid w:val="009D24F5"/>
    <w:rsid w:val="009E28BC"/>
    <w:rsid w:val="00A006F6"/>
    <w:rsid w:val="00A10F37"/>
    <w:rsid w:val="00A13664"/>
    <w:rsid w:val="00A17DA7"/>
    <w:rsid w:val="00A212D5"/>
    <w:rsid w:val="00A24EF4"/>
    <w:rsid w:val="00A33747"/>
    <w:rsid w:val="00A72910"/>
    <w:rsid w:val="00A75D6E"/>
    <w:rsid w:val="00A83404"/>
    <w:rsid w:val="00A90151"/>
    <w:rsid w:val="00A9185D"/>
    <w:rsid w:val="00A9359B"/>
    <w:rsid w:val="00AA163B"/>
    <w:rsid w:val="00AA5EBB"/>
    <w:rsid w:val="00AB5F12"/>
    <w:rsid w:val="00AC0558"/>
    <w:rsid w:val="00AD0243"/>
    <w:rsid w:val="00AF2097"/>
    <w:rsid w:val="00B00480"/>
    <w:rsid w:val="00B153EB"/>
    <w:rsid w:val="00B23603"/>
    <w:rsid w:val="00B255CB"/>
    <w:rsid w:val="00B322A1"/>
    <w:rsid w:val="00B32D6C"/>
    <w:rsid w:val="00B3749D"/>
    <w:rsid w:val="00B40C14"/>
    <w:rsid w:val="00B52A69"/>
    <w:rsid w:val="00B64B5D"/>
    <w:rsid w:val="00B65DAA"/>
    <w:rsid w:val="00B66B2F"/>
    <w:rsid w:val="00B74F7F"/>
    <w:rsid w:val="00B75B08"/>
    <w:rsid w:val="00B87859"/>
    <w:rsid w:val="00B91D47"/>
    <w:rsid w:val="00B94FDA"/>
    <w:rsid w:val="00BA3CB8"/>
    <w:rsid w:val="00BA5CE0"/>
    <w:rsid w:val="00BA7623"/>
    <w:rsid w:val="00BD2D45"/>
    <w:rsid w:val="00BD3371"/>
    <w:rsid w:val="00BF68C8"/>
    <w:rsid w:val="00C01E68"/>
    <w:rsid w:val="00C11924"/>
    <w:rsid w:val="00C14A0F"/>
    <w:rsid w:val="00C2664E"/>
    <w:rsid w:val="00C326F9"/>
    <w:rsid w:val="00C37A29"/>
    <w:rsid w:val="00C41DED"/>
    <w:rsid w:val="00C45B94"/>
    <w:rsid w:val="00C55C51"/>
    <w:rsid w:val="00C6083C"/>
    <w:rsid w:val="00C653FE"/>
    <w:rsid w:val="00C70EFC"/>
    <w:rsid w:val="00C73612"/>
    <w:rsid w:val="00C932F3"/>
    <w:rsid w:val="00CB0A40"/>
    <w:rsid w:val="00CD61EB"/>
    <w:rsid w:val="00CF02F0"/>
    <w:rsid w:val="00D16F74"/>
    <w:rsid w:val="00D230AB"/>
    <w:rsid w:val="00D567C3"/>
    <w:rsid w:val="00D60649"/>
    <w:rsid w:val="00D61E88"/>
    <w:rsid w:val="00D71FD5"/>
    <w:rsid w:val="00D82889"/>
    <w:rsid w:val="00D83923"/>
    <w:rsid w:val="00D926E0"/>
    <w:rsid w:val="00D9419D"/>
    <w:rsid w:val="00D96CFE"/>
    <w:rsid w:val="00DB32A8"/>
    <w:rsid w:val="00DB6251"/>
    <w:rsid w:val="00DC0132"/>
    <w:rsid w:val="00DD4A2E"/>
    <w:rsid w:val="00DE46C9"/>
    <w:rsid w:val="00DF259D"/>
    <w:rsid w:val="00DF4E3E"/>
    <w:rsid w:val="00E0453D"/>
    <w:rsid w:val="00E05FA6"/>
    <w:rsid w:val="00E17F6A"/>
    <w:rsid w:val="00E25474"/>
    <w:rsid w:val="00E32F93"/>
    <w:rsid w:val="00E42E3C"/>
    <w:rsid w:val="00E444BA"/>
    <w:rsid w:val="00E54B2B"/>
    <w:rsid w:val="00E579A7"/>
    <w:rsid w:val="00E64696"/>
    <w:rsid w:val="00E95E4A"/>
    <w:rsid w:val="00EA1943"/>
    <w:rsid w:val="00EB07F5"/>
    <w:rsid w:val="00EB0858"/>
    <w:rsid w:val="00EB496E"/>
    <w:rsid w:val="00EE6F14"/>
    <w:rsid w:val="00EF3F23"/>
    <w:rsid w:val="00EF5328"/>
    <w:rsid w:val="00F13027"/>
    <w:rsid w:val="00F13F4E"/>
    <w:rsid w:val="00F162D4"/>
    <w:rsid w:val="00F310B2"/>
    <w:rsid w:val="00F4010B"/>
    <w:rsid w:val="00F42BD6"/>
    <w:rsid w:val="00F42F32"/>
    <w:rsid w:val="00F4702C"/>
    <w:rsid w:val="00F505B8"/>
    <w:rsid w:val="00F53397"/>
    <w:rsid w:val="00F61E2F"/>
    <w:rsid w:val="00F634F6"/>
    <w:rsid w:val="00F66A50"/>
    <w:rsid w:val="00F867B5"/>
    <w:rsid w:val="00F87B07"/>
    <w:rsid w:val="00F91C24"/>
    <w:rsid w:val="00F93598"/>
    <w:rsid w:val="00F943AA"/>
    <w:rsid w:val="00F94880"/>
    <w:rsid w:val="00F96A45"/>
    <w:rsid w:val="00FB0D65"/>
    <w:rsid w:val="00FB4A9F"/>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E3D0F"/>
  <w15:chartTrackingRefBased/>
  <w15:docId w15:val="{F4A55690-1130-4F06-9EA7-58F14DEC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2D5"/>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numPr>
        <w:numId w:val="7"/>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7"/>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7"/>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75D6E"/>
    <w:pPr>
      <w:numPr>
        <w:numId w:val="8"/>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A75D6E"/>
    <w:pPr>
      <w:numPr>
        <w:ilvl w:val="1"/>
        <w:numId w:val="8"/>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A75D6E"/>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A75D6E"/>
    <w:pPr>
      <w:numPr>
        <w:ilvl w:val="2"/>
        <w:numId w:val="8"/>
      </w:numPr>
      <w:contextualSpacing/>
    </w:pPr>
  </w:style>
  <w:style w:type="paragraph" w:styleId="ListNumber4">
    <w:name w:val="List Number 4"/>
    <w:basedOn w:val="Normal"/>
    <w:uiPriority w:val="99"/>
    <w:unhideWhenUsed/>
    <w:qFormat/>
    <w:rsid w:val="00A75D6E"/>
    <w:pPr>
      <w:numPr>
        <w:ilvl w:val="3"/>
        <w:numId w:val="8"/>
      </w:numPr>
      <w:contextualSpacing/>
    </w:pPr>
  </w:style>
  <w:style w:type="paragraph" w:styleId="ListNumber5">
    <w:name w:val="List Number 5"/>
    <w:basedOn w:val="Normal"/>
    <w:uiPriority w:val="99"/>
    <w:unhideWhenUsed/>
    <w:rsid w:val="00A75D6E"/>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5F7030"/>
    <w:pPr>
      <w:spacing w:after="300" w:line="216" w:lineRule="auto"/>
      <w:contextualSpacing/>
    </w:pPr>
    <w:rPr>
      <w:rFonts w:eastAsiaTheme="majorEastAsia" w:cstheme="majorBidi"/>
      <w:color w:val="0A3C73" w:themeColor="text2"/>
      <w:spacing w:val="-10"/>
      <w:kern w:val="28"/>
      <w:sz w:val="48"/>
      <w:szCs w:val="56"/>
    </w:rPr>
  </w:style>
  <w:style w:type="character" w:customStyle="1" w:styleId="TitleChar">
    <w:name w:val="Title Char"/>
    <w:basedOn w:val="DefaultParagraphFont"/>
    <w:link w:val="Title"/>
    <w:uiPriority w:val="10"/>
    <w:rsid w:val="005F7030"/>
    <w:rPr>
      <w:rFonts w:eastAsiaTheme="majorEastAsia" w:cstheme="majorBidi"/>
      <w:color w:val="0A3C73" w:themeColor="text2"/>
      <w:spacing w:val="-10"/>
      <w:kern w:val="28"/>
      <w:sz w:val="48"/>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6"/>
      </w:numPr>
      <w:contextualSpacing/>
    </w:pPr>
  </w:style>
  <w:style w:type="paragraph" w:styleId="List2">
    <w:name w:val="List 2"/>
    <w:basedOn w:val="Normal"/>
    <w:uiPriority w:val="99"/>
    <w:unhideWhenUsed/>
    <w:qFormat/>
    <w:rsid w:val="00BD2D45"/>
    <w:pPr>
      <w:numPr>
        <w:ilvl w:val="1"/>
        <w:numId w:val="6"/>
      </w:numPr>
      <w:contextualSpacing/>
    </w:pPr>
  </w:style>
  <w:style w:type="numbering" w:customStyle="1" w:styleId="LetteredList">
    <w:name w:val="Lettered List"/>
    <w:uiPriority w:val="99"/>
    <w:rsid w:val="00BD2D45"/>
    <w:pPr>
      <w:numPr>
        <w:numId w:val="5"/>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6263CC"/>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paragraph" w:customStyle="1" w:styleId="EPArefnumber">
    <w:name w:val="EPA ref number"/>
    <w:basedOn w:val="Normal"/>
    <w:next w:val="Normal"/>
    <w:rsid w:val="006A7616"/>
    <w:pPr>
      <w:framePr w:vSpace="397" w:wrap="notBeside" w:hAnchor="margin" w:y="1" w:anchorLock="1"/>
    </w:pPr>
  </w:style>
  <w:style w:type="paragraph" w:customStyle="1" w:styleId="LetterheadAddress">
    <w:name w:val="Letterhead Address"/>
    <w:basedOn w:val="Normal"/>
    <w:rsid w:val="006A7616"/>
    <w:pPr>
      <w:spacing w:after="1080"/>
      <w:contextualSpacing/>
    </w:pPr>
  </w:style>
  <w:style w:type="character" w:styleId="Strong">
    <w:name w:val="Strong"/>
    <w:basedOn w:val="DefaultParagraphFont"/>
    <w:uiPriority w:val="22"/>
    <w:qFormat/>
    <w:rsid w:val="006A7616"/>
    <w:rPr>
      <w:b/>
      <w:bCs/>
    </w:rPr>
  </w:style>
  <w:style w:type="paragraph" w:customStyle="1" w:styleId="Subject">
    <w:name w:val="Subject"/>
    <w:basedOn w:val="Normal"/>
    <w:rsid w:val="000B2DD5"/>
    <w:rPr>
      <w:color w:val="0A3C73" w:themeColor="text2"/>
    </w:rPr>
  </w:style>
  <w:style w:type="paragraph" w:customStyle="1" w:styleId="Sign-Off">
    <w:name w:val="Sign-Off"/>
    <w:basedOn w:val="NoSpacing"/>
    <w:rsid w:val="00A212D5"/>
    <w:rPr>
      <w:color w:val="0A3C73" w:themeColor="text2"/>
    </w:rPr>
  </w:style>
  <w:style w:type="character" w:customStyle="1" w:styleId="Medium">
    <w:name w:val="Medium"/>
    <w:basedOn w:val="Strong"/>
    <w:uiPriority w:val="1"/>
    <w:rsid w:val="00D71FD5"/>
    <w:rPr>
      <w:rFonts w:asciiTheme="majorHAnsi" w:hAnsiTheme="majorHAnsi"/>
      <w:b w:val="0"/>
      <w:bCs/>
      <w:color w:val="005FB4" w:themeColor="accent2"/>
    </w:rPr>
  </w:style>
  <w:style w:type="paragraph" w:customStyle="1" w:styleId="OFFICIAL">
    <w:name w:val="OFFICIAL"/>
    <w:basedOn w:val="Normal"/>
    <w:rsid w:val="005C6655"/>
    <w:pPr>
      <w:framePr w:wrap="around" w:vAnchor="page" w:hAnchor="page" w:xAlign="center" w:y="285"/>
      <w:jc w:val="center"/>
    </w:pPr>
    <w:rPr>
      <w:caps/>
    </w:rPr>
  </w:style>
  <w:style w:type="paragraph" w:customStyle="1" w:styleId="Tabletitle">
    <w:name w:val="Table title"/>
    <w:basedOn w:val="Normal"/>
    <w:autoRedefine/>
    <w:qFormat/>
    <w:rsid w:val="006263CC"/>
    <w:pPr>
      <w:spacing w:before="0" w:after="0"/>
    </w:pPr>
    <w:rPr>
      <w:rFonts w:asciiTheme="majorHAnsi" w:hAnsiTheme="majorHAnsi" w:cs="Arial"/>
      <w:noProof/>
      <w:color w:val="005FB4" w:themeColor="accent2"/>
      <w:szCs w:val="20"/>
      <w:lang w:bidi="he-IL"/>
    </w:rPr>
  </w:style>
  <w:style w:type="paragraph" w:customStyle="1" w:styleId="TableNumber">
    <w:name w:val="Table Number"/>
    <w:basedOn w:val="ListNumber"/>
    <w:rsid w:val="006263CC"/>
    <w:pPr>
      <w:spacing w:before="0" w:after="0"/>
    </w:pPr>
  </w:style>
  <w:style w:type="paragraph" w:styleId="NormalWeb">
    <w:name w:val="Normal (Web)"/>
    <w:basedOn w:val="Normal"/>
    <w:uiPriority w:val="99"/>
    <w:semiHidden/>
    <w:unhideWhenUsed/>
    <w:rsid w:val="00F96A45"/>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pf0">
    <w:name w:val="pf0"/>
    <w:basedOn w:val="Normal"/>
    <w:rsid w:val="00F96A45"/>
    <w:pPr>
      <w:spacing w:before="100" w:beforeAutospacing="1" w:after="100" w:afterAutospacing="1"/>
    </w:pPr>
    <w:rPr>
      <w:rFonts w:ascii="Times New Roman" w:eastAsia="Times New Roman" w:hAnsi="Times New Roman" w:cs="Times New Roman"/>
      <w:color w:val="auto"/>
      <w:sz w:val="24"/>
      <w:szCs w:val="24"/>
      <w:lang w:eastAsia="zh-CN" w:bidi="th-TH"/>
    </w:rPr>
  </w:style>
  <w:style w:type="character" w:customStyle="1" w:styleId="cf01">
    <w:name w:val="cf01"/>
    <w:basedOn w:val="DefaultParagraphFont"/>
    <w:rsid w:val="00F96A45"/>
    <w:rPr>
      <w:rFonts w:ascii="Segoe UI" w:hAnsi="Segoe UI" w:cs="Segoe UI" w:hint="default"/>
      <w:sz w:val="18"/>
      <w:szCs w:val="18"/>
    </w:rPr>
  </w:style>
  <w:style w:type="character" w:customStyle="1" w:styleId="normaltextrun">
    <w:name w:val="normaltextrun"/>
    <w:basedOn w:val="DefaultParagraphFont"/>
    <w:rsid w:val="00F96A45"/>
  </w:style>
  <w:style w:type="paragraph" w:customStyle="1" w:styleId="paragraph">
    <w:name w:val="paragraph"/>
    <w:basedOn w:val="Normal"/>
    <w:rsid w:val="00F96A4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F96A45"/>
  </w:style>
  <w:style w:type="character" w:styleId="FollowedHyperlink">
    <w:name w:val="FollowedHyperlink"/>
    <w:basedOn w:val="DefaultParagraphFont"/>
    <w:uiPriority w:val="99"/>
    <w:semiHidden/>
    <w:unhideWhenUsed/>
    <w:rsid w:val="00F96A45"/>
    <w:rPr>
      <w:color w:val="005F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vic.gov.au/for-business/how-to/manage-environmental-risk/risk-management-proces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pa.vic.gov.au/for-business/how-to/manage-environmental-risk/risk-management-process" TargetMode="External"/><Relationship Id="rId17" Type="http://schemas.openxmlformats.org/officeDocument/2006/relationships/hyperlink" Target="https://www.epa.vic.gov.au/about-epa/laws/laws-to-protect-the-environment-and-human-health/state-of-knowledge-and-industry-guidance" TargetMode="External"/><Relationship Id="rId2" Type="http://schemas.openxmlformats.org/officeDocument/2006/relationships/customXml" Target="../customXml/item2.xml"/><Relationship Id="rId16" Type="http://schemas.openxmlformats.org/officeDocument/2006/relationships/hyperlink" Target="https://www.epa.vic.gov.au/-/media/epa/files/publications/2048-guideline-for-minimising-ghg-emissions.docx?la=en&amp;hash=E7B5FC18EDDA1C69F0C67D6A00DEF0E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pa.vic.gov.au/-/media/epa/files/publications/2048-guideline-for-minimising-ghg-emissions.docx?la=en&amp;hash=E7B5FC18EDDA1C69F0C67D6A00DEF0E1"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pa.vic.gov.au/about-epa/laws/laws-to-protect-the-environment-and-human-health/reasonably-practicable-under-the-law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vic.gov.au/about-epa/laws/laws-and-your-business/general-environmental-duty-for-businesse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Basic-content-template.dotx" TargetMode="External"/></Relationship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19edb7-56e5-4d98-91c9-f3e8e36cc29d">
      <Terms xmlns="http://schemas.microsoft.com/office/infopath/2007/PartnerControls"/>
    </lcf76f155ced4ddcb4097134ff3c332f>
    <TaxCatchAll xmlns="904828e4-9620-499c-b633-c9bf9e3b45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B1DA5AEB091346A975FEFEDA6B9860" ma:contentTypeVersion="10" ma:contentTypeDescription="Create a new document." ma:contentTypeScope="" ma:versionID="8c8f521f0db2205e58e2d7d0672e1f8a">
  <xsd:schema xmlns:xsd="http://www.w3.org/2001/XMLSchema" xmlns:xs="http://www.w3.org/2001/XMLSchema" xmlns:p="http://schemas.microsoft.com/office/2006/metadata/properties" xmlns:ns2="f419edb7-56e5-4d98-91c9-f3e8e36cc29d" xmlns:ns3="904828e4-9620-499c-b633-c9bf9e3b457d" targetNamespace="http://schemas.microsoft.com/office/2006/metadata/properties" ma:root="true" ma:fieldsID="84be752a299d40e50bbdb267448e70ad" ns2:_="" ns3:_="">
    <xsd:import namespace="f419edb7-56e5-4d98-91c9-f3e8e36cc29d"/>
    <xsd:import namespace="904828e4-9620-499c-b633-c9bf9e3b457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9edb7-56e5-4d98-91c9-f3e8e36cc29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828e4-9620-499c-b633-c9bf9e3b457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5e32e29-2999-424b-814c-3610ba386483}" ma:internalName="TaxCatchAll" ma:showField="CatchAllData" ma:web="904828e4-9620-499c-b633-c9bf9e3b4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DEDE5A-5625-4332-BCD6-5E0BB3E64821}">
  <ds:schemaRefs>
    <ds:schemaRef ds:uri="http://schemas.microsoft.com/sharepoint/v3/contenttype/forms"/>
  </ds:schemaRefs>
</ds:datastoreItem>
</file>

<file path=customXml/itemProps2.xml><?xml version="1.0" encoding="utf-8"?>
<ds:datastoreItem xmlns:ds="http://schemas.openxmlformats.org/officeDocument/2006/customXml" ds:itemID="{57CF9902-5E63-4840-87A6-3AD8F9DBBF9A}">
  <ds:schemaRefs>
    <ds:schemaRef ds:uri="http://schemas.microsoft.com/office/2006/metadata/properties"/>
    <ds:schemaRef ds:uri="http://schemas.microsoft.com/office/infopath/2007/PartnerControls"/>
    <ds:schemaRef ds:uri="f419edb7-56e5-4d98-91c9-f3e8e36cc29d"/>
    <ds:schemaRef ds:uri="904828e4-9620-499c-b633-c9bf9e3b457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F50E336-1FE6-4CCA-BFF9-E80652F3E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9edb7-56e5-4d98-91c9-f3e8e36cc29d"/>
    <ds:schemaRef ds:uri="904828e4-9620-499c-b633-c9bf9e3b4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contentBits="1" removed="0"/>
</clbl:labelList>
</file>

<file path=docProps/app.xml><?xml version="1.0" encoding="utf-8"?>
<Properties xmlns="http://schemas.openxmlformats.org/officeDocument/2006/extended-properties" xmlns:vt="http://schemas.openxmlformats.org/officeDocument/2006/docPropsVTypes">
  <Template>Basic-content-template.dotx</Template>
  <TotalTime>12</TotalTime>
  <Pages>3</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Do</dc:creator>
  <cp:keywords/>
  <dc:description/>
  <cp:lastModifiedBy>Catherine Do</cp:lastModifiedBy>
  <cp:revision>2</cp:revision>
  <cp:lastPrinted>2022-11-04T05:49:00Z</cp:lastPrinted>
  <dcterms:created xsi:type="dcterms:W3CDTF">2024-11-19T00:58:00Z</dcterms:created>
  <dcterms:modified xsi:type="dcterms:W3CDTF">2024-11-19T01:10:00Z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0x0101006FB1DA5AEB091346A975FEFEDA6B9860</vt:lpwstr>
  </property>
  <property fmtid="{D5CDD505-2E9C-101B-9397-08002B2CF9AE}" pid="6" name="MediaServiceImageTags">
    <vt:lpwstr/>
  </property>
</Properties>
</file>